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glossary/settings.xml" ContentType="application/vnd.openxmlformats-officedocument.wordprocessingml.settings+xml"/>
  <Override PartName="/word/glossary/document.xml" ContentType="application/vnd.openxmlformats-officedocument.wordprocessingml.document.glossary+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F2572B" w:rsidRDefault="003B612D" w:rsidP="002B7687">
      <w:pPr>
        <w:spacing w:after="0" w:line="240" w:lineRule="auto"/>
        <w:ind w:left="2124" w:firstLine="708"/>
        <w:jc w:val="center"/>
        <w:rPr>
          <w:rFonts w:ascii="Arial" w:hAnsi="Arial" w:cs="Arial"/>
          <w:sz w:val="20"/>
          <w:szCs w:val="20"/>
          <w:u w:val="single"/>
        </w:rPr>
      </w:pPr>
      <w:r w:rsidRPr="00F2572B">
        <w:rPr>
          <w:rFonts w:ascii="Arial" w:hAnsi="Arial" w:cs="Arial"/>
          <w:noProof/>
          <w:sz w:val="20"/>
          <w:szCs w:val="20"/>
          <w:lang w:val="en-US"/>
        </w:rPr>
        <mc:AlternateContent>
          <mc:Choice Requires="wps">
            <w:drawing>
              <wp:anchor distT="0" distB="0" distL="114300" distR="114300" simplePos="0" relativeHeight="251657728" behindDoc="0" locked="0" layoutInCell="1" allowOverlap="1" wp14:anchorId="1FC53297" wp14:editId="6B328D64">
                <wp:simplePos x="0" y="0"/>
                <wp:positionH relativeFrom="column">
                  <wp:posOffset>7166610</wp:posOffset>
                </wp:positionH>
                <wp:positionV relativeFrom="paragraph">
                  <wp:posOffset>-848995</wp:posOffset>
                </wp:positionV>
                <wp:extent cx="4735195" cy="672465"/>
                <wp:effectExtent l="7620" t="8255" r="10160" b="508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5195" cy="672465"/>
                        </a:xfrm>
                        <a:prstGeom prst="rect">
                          <a:avLst/>
                        </a:prstGeom>
                        <a:solidFill>
                          <a:srgbClr val="FFFFFF"/>
                        </a:solidFill>
                        <a:ln w="9525">
                          <a:solidFill>
                            <a:srgbClr val="808080"/>
                          </a:solidFill>
                          <a:miter lim="800000"/>
                          <a:headEnd/>
                          <a:tailEnd/>
                        </a:ln>
                      </wps:spPr>
                      <wps:txbx>
                        <w:txbxContent>
                          <w:p w:rsidR="008B125D" w:rsidRDefault="00BC7B3C">
                            <w:r>
                              <w:t>Región</w:t>
                            </w:r>
                            <w:proofErr w:type="gramStart"/>
                            <w:r>
                              <w:t>:_</w:t>
                            </w:r>
                            <w:proofErr w:type="gramEnd"/>
                            <w:r>
                              <w:t>_________________</w:t>
                            </w:r>
                            <w:r>
                              <w:tab/>
                            </w:r>
                            <w:r>
                              <w:tab/>
                              <w:t>Distrito:________________________</w:t>
                            </w:r>
                          </w:p>
                          <w:p w:rsidR="00BC7B3C" w:rsidRPr="008B125D" w:rsidRDefault="00BC7B3C">
                            <w:pPr>
                              <w:rPr>
                                <w:lang w:val="en-US"/>
                              </w:rPr>
                            </w:pPr>
                            <w:r>
                              <w:t>Escuela</w:t>
                            </w:r>
                            <w:proofErr w:type="gramStart"/>
                            <w:r>
                              <w:t>:_</w:t>
                            </w:r>
                            <w:proofErr w:type="gramEnd"/>
                            <w:r>
                              <w:t>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85pt;height:52.95pt;z-index:251657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" strokecolor="gray">
                <v:textbox style="mso-fit-shape-to-text:t">
                  <w:txbxContent>
                    <w:p w:rsidR="008B125D" w:rsidRDefault="00BC7B3C">
                      <w:r>
                        <w:t>Región</w:t>
                      </w:r>
                      <w:proofErr w:type="gramStart"/>
                      <w:r>
                        <w:t>:_</w:t>
                      </w:r>
                      <w:proofErr w:type="gramEnd"/>
                      <w:r>
                        <w:t>_________________</w:t>
                      </w:r>
                      <w:r>
                        <w:tab/>
                      </w:r>
                      <w:r>
                        <w:tab/>
                        <w:t>Distrito:________________________</w:t>
                      </w:r>
                    </w:p>
                    <w:p w:rsidR="00BC7B3C" w:rsidRPr="008B125D" w:rsidRDefault="00BC7B3C">
                      <w:pPr>
                        <w:rPr>
                          <w:lang w:val="en-US"/>
                        </w:rPr>
                      </w:pPr>
                      <w:r>
                        <w:t>Escuela</w:t>
                      </w:r>
                      <w:proofErr w:type="gramStart"/>
                      <w:r>
                        <w:t>:_</w:t>
                      </w:r>
                      <w:proofErr w:type="gramEnd"/>
                      <w:r>
                        <w:t>___________________________________</w:t>
                      </w:r>
                    </w:p>
                  </w:txbxContent>
                </v:textbox>
              </v:shape>
            </w:pict>
          </mc:Fallback>
        </mc:AlternateContent>
      </w:r>
      <w:r w:rsidR="000F2881" w:rsidRPr="00F2572B">
        <w:rPr>
          <w:rFonts w:ascii="Arial" w:hAnsi="Arial" w:cs="Arial"/>
          <w:sz w:val="20"/>
          <w:szCs w:val="20"/>
        </w:rPr>
        <w:t>Título de la Unidad:</w:t>
      </w:r>
      <w:r w:rsidR="004D7A54" w:rsidRPr="00F2572B">
        <w:rPr>
          <w:rFonts w:ascii="Arial" w:hAnsi="Arial" w:cs="Arial"/>
          <w:sz w:val="20"/>
          <w:szCs w:val="20"/>
        </w:rPr>
        <w:t xml:space="preserve"> </w:t>
      </w:r>
      <w:r w:rsidR="008933FB" w:rsidRPr="00F2572B">
        <w:rPr>
          <w:rFonts w:ascii="Arial" w:hAnsi="Arial" w:cs="Arial"/>
          <w:sz w:val="20"/>
          <w:szCs w:val="20"/>
          <w:u w:val="single"/>
        </w:rPr>
        <w:t>Literatura y teatro hispanoamericano</w:t>
      </w:r>
      <w:r w:rsidR="000F2881" w:rsidRPr="00F2572B">
        <w:rPr>
          <w:rFonts w:ascii="Arial" w:hAnsi="Arial" w:cs="Arial"/>
          <w:sz w:val="20"/>
          <w:szCs w:val="20"/>
        </w:rPr>
        <w:tab/>
      </w:r>
      <w:r w:rsidR="000F2881" w:rsidRPr="00F2572B">
        <w:rPr>
          <w:rFonts w:ascii="Arial" w:hAnsi="Arial" w:cs="Arial"/>
          <w:sz w:val="20"/>
          <w:szCs w:val="20"/>
        </w:rPr>
        <w:tab/>
      </w:r>
      <w:r w:rsidR="00863BDD" w:rsidRPr="00F2572B">
        <w:rPr>
          <w:rFonts w:ascii="Arial" w:hAnsi="Arial" w:cs="Arial"/>
          <w:sz w:val="20"/>
          <w:szCs w:val="20"/>
        </w:rPr>
        <w:t>Semana #:</w:t>
      </w:r>
      <w:sdt>
        <w:sdtPr>
          <w:rPr>
            <w:rFonts w:ascii="Arial" w:hAnsi="Arial" w:cs="Arial"/>
            <w:sz w:val="20"/>
            <w:szCs w:val="20"/>
            <w:u w:val="single"/>
          </w:rPr>
          <w:id w:val="2003234288"/>
          <w:placeholder>
            <w:docPart w:val="C2C1A3B3B7AA47808D9574DE55976252"/>
          </w:placeholder>
          <w:comboBox>
            <w:listItem w:value="Choose an item."/>
            <w:listItem w:displayText="3" w:value="3"/>
            <w:listItem w:displayText="4" w:value="4"/>
            <w:listItem w:displayText="5" w:value="5"/>
            <w:listItem w:displayText="6" w:value="6"/>
          </w:comboBox>
        </w:sdtPr>
        <w:sdtEndPr/>
        <w:sdtContent>
          <w:r w:rsidR="00E72121" w:rsidRPr="00F2572B">
            <w:rPr>
              <w:rFonts w:ascii="Arial" w:hAnsi="Arial" w:cs="Arial"/>
              <w:sz w:val="20"/>
              <w:szCs w:val="20"/>
              <w:u w:val="single"/>
            </w:rPr>
            <w:t>4</w:t>
          </w:r>
        </w:sdtContent>
      </w:sdt>
    </w:p>
    <w:p w:rsidR="007447AD" w:rsidRPr="00F2572B" w:rsidRDefault="007447AD" w:rsidP="00BD0025">
      <w:pPr>
        <w:spacing w:after="0" w:line="240" w:lineRule="auto"/>
        <w:rPr>
          <w:rFonts w:ascii="Arial" w:hAnsi="Arial" w:cs="Arial"/>
          <w:sz w:val="20"/>
          <w:szCs w:val="20"/>
        </w:rPr>
      </w:pPr>
    </w:p>
    <w:p w:rsidR="00E152EE" w:rsidRPr="00F2572B" w:rsidRDefault="005F0F0E" w:rsidP="00BD0025">
      <w:pPr>
        <w:spacing w:after="0" w:line="240" w:lineRule="auto"/>
        <w:rPr>
          <w:rFonts w:ascii="Arial" w:hAnsi="Arial" w:cs="Arial"/>
          <w:sz w:val="20"/>
          <w:szCs w:val="20"/>
        </w:rPr>
      </w:pPr>
      <w:r w:rsidRPr="00F2572B">
        <w:rPr>
          <w:rFonts w:ascii="Arial" w:hAnsi="Arial" w:cs="Arial"/>
          <w:sz w:val="20"/>
          <w:szCs w:val="20"/>
        </w:rPr>
        <w:t xml:space="preserve">Profesor(a): </w:t>
      </w:r>
      <w:r w:rsidRPr="00F2572B">
        <w:rPr>
          <w:rFonts w:ascii="Arial" w:hAnsi="Arial" w:cs="Arial"/>
          <w:sz w:val="20"/>
          <w:szCs w:val="20"/>
          <w:u w:val="single"/>
        </w:rPr>
        <w:tab/>
      </w:r>
      <w:r w:rsidRPr="00F2572B">
        <w:rPr>
          <w:rFonts w:ascii="Arial" w:hAnsi="Arial" w:cs="Arial"/>
          <w:sz w:val="20"/>
          <w:szCs w:val="20"/>
          <w:u w:val="single"/>
        </w:rPr>
        <w:tab/>
      </w:r>
      <w:r w:rsidRPr="00F2572B">
        <w:rPr>
          <w:rFonts w:ascii="Arial" w:hAnsi="Arial" w:cs="Arial"/>
          <w:sz w:val="20"/>
          <w:szCs w:val="20"/>
          <w:u w:val="single"/>
        </w:rPr>
        <w:tab/>
      </w:r>
      <w:r w:rsidRPr="00F2572B">
        <w:rPr>
          <w:rFonts w:ascii="Arial" w:hAnsi="Arial" w:cs="Arial"/>
          <w:sz w:val="20"/>
          <w:szCs w:val="20"/>
          <w:u w:val="single"/>
        </w:rPr>
        <w:tab/>
      </w:r>
      <w:r w:rsidRPr="00F2572B">
        <w:rPr>
          <w:rFonts w:ascii="Arial" w:hAnsi="Arial" w:cs="Arial"/>
          <w:sz w:val="20"/>
          <w:szCs w:val="20"/>
          <w:u w:val="single"/>
        </w:rPr>
        <w:tab/>
      </w:r>
      <w:r w:rsidR="007151EA" w:rsidRPr="00F2572B">
        <w:rPr>
          <w:rFonts w:ascii="Arial" w:hAnsi="Arial" w:cs="Arial"/>
          <w:sz w:val="20"/>
          <w:szCs w:val="20"/>
          <w:u w:val="single"/>
        </w:rPr>
        <w:tab/>
      </w:r>
      <w:r w:rsidR="007151EA" w:rsidRPr="00F2572B">
        <w:rPr>
          <w:rFonts w:ascii="Arial" w:hAnsi="Arial" w:cs="Arial"/>
          <w:sz w:val="20"/>
          <w:szCs w:val="20"/>
          <w:u w:val="single"/>
        </w:rPr>
        <w:tab/>
      </w:r>
      <w:r w:rsidR="007151EA" w:rsidRPr="00F2572B">
        <w:rPr>
          <w:rFonts w:ascii="Arial" w:hAnsi="Arial" w:cs="Arial"/>
          <w:sz w:val="20"/>
          <w:szCs w:val="20"/>
        </w:rPr>
        <w:tab/>
      </w:r>
      <w:r w:rsidRPr="00F2572B">
        <w:rPr>
          <w:rFonts w:ascii="Arial" w:hAnsi="Arial" w:cs="Arial"/>
          <w:sz w:val="20"/>
          <w:szCs w:val="20"/>
        </w:rPr>
        <w:t xml:space="preserve">Materia:  </w:t>
      </w:r>
      <w:sdt>
        <w:sdtPr>
          <w:rPr>
            <w:rFonts w:ascii="Arial" w:hAnsi="Arial" w:cs="Arial"/>
            <w:sz w:val="20"/>
            <w:szCs w:val="20"/>
            <w:u w:val="single"/>
          </w:rPr>
          <w:id w:val="222116016"/>
          <w:placeholder>
            <w:docPart w:val="C2C1A3B3B7AA47808D9574DE55976252"/>
          </w:placeholder>
          <w:dropDownList>
            <w:listItem w:value="Choose an item."/>
            <w:listItem w:displayText="Español " w:value="Español "/>
          </w:dropDownList>
        </w:sdtPr>
        <w:sdtEndPr/>
        <w:sdtContent>
          <w:r w:rsidR="00A2102F" w:rsidRPr="00F2572B">
            <w:rPr>
              <w:rFonts w:ascii="Arial" w:hAnsi="Arial" w:cs="Arial"/>
              <w:sz w:val="20"/>
              <w:szCs w:val="20"/>
              <w:u w:val="single"/>
            </w:rPr>
            <w:t xml:space="preserve">Español </w:t>
          </w:r>
        </w:sdtContent>
      </w:sdt>
      <w:r w:rsidRPr="00F2572B">
        <w:rPr>
          <w:rFonts w:ascii="Arial" w:hAnsi="Arial" w:cs="Arial"/>
          <w:sz w:val="20"/>
          <w:szCs w:val="20"/>
        </w:rPr>
        <w:tab/>
      </w:r>
      <w:r w:rsidRPr="00F2572B">
        <w:rPr>
          <w:rFonts w:ascii="Arial" w:hAnsi="Arial" w:cs="Arial"/>
          <w:sz w:val="20"/>
          <w:szCs w:val="20"/>
        </w:rPr>
        <w:tab/>
      </w:r>
      <w:r w:rsidRPr="00F2572B">
        <w:rPr>
          <w:rFonts w:ascii="Arial" w:hAnsi="Arial" w:cs="Arial"/>
          <w:sz w:val="20"/>
          <w:szCs w:val="20"/>
        </w:rPr>
        <w:tab/>
      </w:r>
      <w:r w:rsidRPr="00F2572B">
        <w:rPr>
          <w:rFonts w:ascii="Arial" w:hAnsi="Arial" w:cs="Arial"/>
          <w:sz w:val="20"/>
          <w:szCs w:val="20"/>
        </w:rPr>
        <w:tab/>
        <w:t xml:space="preserve"> </w:t>
      </w:r>
      <w:r w:rsidR="007151EA" w:rsidRPr="00F2572B">
        <w:rPr>
          <w:rFonts w:ascii="Arial" w:hAnsi="Arial" w:cs="Arial"/>
          <w:sz w:val="20"/>
          <w:szCs w:val="20"/>
        </w:rPr>
        <w:tab/>
      </w:r>
      <w:r w:rsidRPr="00F2572B">
        <w:rPr>
          <w:rFonts w:ascii="Arial" w:hAnsi="Arial" w:cs="Arial"/>
          <w:sz w:val="20"/>
          <w:szCs w:val="20"/>
        </w:rPr>
        <w:t xml:space="preserve">Grado: </w:t>
      </w:r>
      <w:sdt>
        <w:sdtPr>
          <w:rPr>
            <w:rFonts w:ascii="Arial" w:hAnsi="Arial" w:cs="Arial"/>
            <w:sz w:val="20"/>
            <w:szCs w:val="20"/>
            <w:u w:val="single"/>
          </w:rPr>
          <w:id w:val="1649320491"/>
          <w:placeholder>
            <w:docPart w:val="C2C1A3B3B7AA47808D9574DE55976252"/>
          </w:placeholder>
          <w:comboBox>
            <w:listItem w:value="Choose an item."/>
            <w:listItem w:displayText="Primero" w:value="Primero"/>
            <w:listItem w:displayText="Segundo" w:value="Segundo"/>
            <w:listItem w:displayText="Tercero " w:value="Tercero "/>
            <w:listItem w:displayText="Cuarto " w:value="Cuarto "/>
            <w:listItem w:displayText="Quinto" w:value="Quinto"/>
            <w:listItem w:displayText="Sexto" w:value="Sexto"/>
            <w:listItem w:displayText="Séptimo " w:value="Séptimo "/>
            <w:listItem w:displayText="Octavo" w:value="Octavo"/>
            <w:listItem w:displayText="Noveno" w:value="Noveno"/>
            <w:listItem w:displayText="Décimo" w:value="Décimo"/>
            <w:listItem w:displayText="Undécimo " w:value="Undécimo "/>
            <w:listItem w:displayText="Duodécimo " w:value="Duodécimo "/>
          </w:comboBox>
        </w:sdtPr>
        <w:sdtEndPr/>
        <w:sdtContent>
          <w:r w:rsidR="00672866" w:rsidRPr="00F2572B">
            <w:rPr>
              <w:rFonts w:ascii="Arial" w:hAnsi="Arial" w:cs="Arial"/>
              <w:sz w:val="20"/>
              <w:szCs w:val="20"/>
              <w:u w:val="single"/>
            </w:rPr>
            <w:t>Noveno</w:t>
          </w:r>
        </w:sdtContent>
      </w:sdt>
      <w:r w:rsidR="007151EA" w:rsidRPr="00F2572B">
        <w:rPr>
          <w:rFonts w:ascii="Arial" w:hAnsi="Arial" w:cs="Arial"/>
          <w:sz w:val="20"/>
          <w:szCs w:val="20"/>
        </w:rPr>
        <w:tab/>
      </w:r>
      <w:r w:rsidR="007151EA" w:rsidRPr="00F2572B">
        <w:rPr>
          <w:rFonts w:ascii="Arial" w:hAnsi="Arial" w:cs="Arial"/>
          <w:sz w:val="20"/>
          <w:szCs w:val="20"/>
        </w:rPr>
        <w:tab/>
      </w:r>
      <w:r w:rsidR="007151EA" w:rsidRPr="00F2572B">
        <w:rPr>
          <w:rFonts w:ascii="Arial" w:hAnsi="Arial" w:cs="Arial"/>
          <w:sz w:val="20"/>
          <w:szCs w:val="20"/>
        </w:rPr>
        <w:tab/>
      </w:r>
      <w:r w:rsidRPr="00F2572B">
        <w:rPr>
          <w:rFonts w:ascii="Arial" w:hAnsi="Arial" w:cs="Arial"/>
          <w:sz w:val="20"/>
          <w:szCs w:val="20"/>
        </w:rPr>
        <w:t>:</w:t>
      </w:r>
      <w:r w:rsidR="008150EF" w:rsidRPr="00F2572B">
        <w:rPr>
          <w:rFonts w:ascii="Arial" w:hAnsi="Arial" w:cs="Arial"/>
          <w:sz w:val="20"/>
          <w:szCs w:val="20"/>
        </w:rPr>
        <w:t xml:space="preserve"> </w:t>
      </w:r>
      <w:r w:rsidR="008A00F4" w:rsidRPr="00F2572B">
        <w:rPr>
          <w:rFonts w:ascii="Arial" w:hAnsi="Arial" w:cs="Arial"/>
          <w:sz w:val="20"/>
          <w:szCs w:val="20"/>
        </w:rPr>
        <w:t>D</w:t>
      </w:r>
      <w:r w:rsidR="008150EF" w:rsidRPr="00F2572B">
        <w:rPr>
          <w:rFonts w:ascii="Arial" w:hAnsi="Arial" w:cs="Arial"/>
          <w:sz w:val="20"/>
          <w:szCs w:val="20"/>
        </w:rPr>
        <w:t>el</w:t>
      </w:r>
      <w:r w:rsidRPr="00F2572B">
        <w:rPr>
          <w:rFonts w:ascii="Arial" w:hAnsi="Arial" w:cs="Arial"/>
          <w:sz w:val="20"/>
          <w:szCs w:val="20"/>
        </w:rPr>
        <w:t xml:space="preserve"> </w:t>
      </w:r>
      <w:sdt>
        <w:sdtPr>
          <w:rPr>
            <w:rFonts w:ascii="Arial" w:hAnsi="Arial" w:cs="Arial"/>
            <w:sz w:val="20"/>
            <w:szCs w:val="20"/>
            <w:u w:val="single"/>
          </w:rPr>
          <w:id w:val="-604885578"/>
          <w:placeholder>
            <w:docPart w:val="11915BD5E2D64CC7A89B152AD730D99F"/>
          </w:placeholder>
          <w:date w:fullDate="2014-12-11T00:00:00Z">
            <w:dateFormat w:val="M/d/yyyy"/>
            <w:lid w:val="en-US"/>
            <w:storeMappedDataAs w:val="dateTime"/>
            <w:calendar w:val="gregorian"/>
          </w:date>
        </w:sdtPr>
        <w:sdtEndPr/>
        <w:sdtContent>
          <w:r w:rsidR="008A00F4" w:rsidRPr="00F2572B">
            <w:rPr>
              <w:rFonts w:ascii="Arial" w:hAnsi="Arial" w:cs="Arial"/>
              <w:sz w:val="20"/>
              <w:szCs w:val="20"/>
              <w:u w:val="single"/>
            </w:rPr>
            <w:t>12/11/2014</w:t>
          </w:r>
        </w:sdtContent>
      </w:sdt>
      <w:r w:rsidR="008A00F4" w:rsidRPr="00F2572B">
        <w:rPr>
          <w:rFonts w:ascii="Arial" w:hAnsi="Arial" w:cs="Arial"/>
          <w:sz w:val="20"/>
          <w:szCs w:val="20"/>
        </w:rPr>
        <w:t xml:space="preserve"> </w:t>
      </w:r>
      <w:r w:rsidRPr="00F2572B">
        <w:rPr>
          <w:rFonts w:ascii="Arial" w:hAnsi="Arial" w:cs="Arial"/>
          <w:sz w:val="20"/>
          <w:szCs w:val="20"/>
        </w:rPr>
        <w:t xml:space="preserve">al </w:t>
      </w:r>
      <w:sdt>
        <w:sdtPr>
          <w:rPr>
            <w:rFonts w:ascii="Arial" w:hAnsi="Arial" w:cs="Arial"/>
            <w:sz w:val="20"/>
            <w:szCs w:val="20"/>
            <w:u w:val="single"/>
          </w:rPr>
          <w:id w:val="926852203"/>
          <w:placeholder>
            <w:docPart w:val="11915BD5E2D64CC7A89B152AD730D99F"/>
          </w:placeholder>
          <w:date w:fullDate="2014-12-27T00:00:00Z">
            <w:dateFormat w:val="M/d/yyyy"/>
            <w:lid w:val="en-US"/>
            <w:storeMappedDataAs w:val="dateTime"/>
            <w:calendar w:val="gregorian"/>
          </w:date>
        </w:sdtPr>
        <w:sdtEndPr/>
        <w:sdtContent>
          <w:r w:rsidR="008A00F4" w:rsidRPr="00F2572B">
            <w:rPr>
              <w:rFonts w:ascii="Arial" w:hAnsi="Arial" w:cs="Arial"/>
              <w:sz w:val="20"/>
              <w:szCs w:val="20"/>
              <w:u w:val="single"/>
            </w:rPr>
            <w:t>12/27/2014</w:t>
          </w:r>
        </w:sdtContent>
      </w:sdt>
      <w:r w:rsidRPr="00F2572B">
        <w:rPr>
          <w:rFonts w:ascii="Arial" w:hAnsi="Arial" w:cs="Arial"/>
          <w:sz w:val="20"/>
          <w:szCs w:val="20"/>
        </w:rPr>
        <w:t xml:space="preserve"> </w:t>
      </w:r>
    </w:p>
    <w:p w:rsidR="008A00F4" w:rsidRPr="00F2572B" w:rsidRDefault="008A00F4" w:rsidP="00BD0025">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2"/>
        <w:gridCol w:w="3000"/>
        <w:gridCol w:w="2993"/>
        <w:gridCol w:w="2827"/>
        <w:gridCol w:w="2827"/>
        <w:gridCol w:w="2827"/>
      </w:tblGrid>
      <w:tr w:rsidR="00F2572B" w:rsidRPr="00F2572B" w:rsidTr="00AC7617">
        <w:trPr>
          <w:trHeight w:val="187"/>
        </w:trPr>
        <w:tc>
          <w:tcPr>
            <w:tcW w:w="5000" w:type="pct"/>
            <w:gridSpan w:val="6"/>
            <w:shd w:val="clear" w:color="auto" w:fill="E7E6E6"/>
          </w:tcPr>
          <w:p w:rsidR="00EE0EA9" w:rsidRPr="00F2572B" w:rsidRDefault="001A098E" w:rsidP="00686827">
            <w:pPr>
              <w:spacing w:after="0" w:line="240" w:lineRule="auto"/>
              <w:jc w:val="center"/>
              <w:rPr>
                <w:rFonts w:ascii="Arial" w:hAnsi="Arial" w:cs="Arial"/>
                <w:sz w:val="20"/>
                <w:szCs w:val="20"/>
              </w:rPr>
            </w:pPr>
            <w:r w:rsidRPr="00F2572B">
              <w:rPr>
                <w:rFonts w:ascii="Arial" w:hAnsi="Arial" w:cs="Arial"/>
                <w:sz w:val="20"/>
                <w:szCs w:val="20"/>
              </w:rPr>
              <w:t>R</w:t>
            </w:r>
            <w:r w:rsidR="009A0FEF" w:rsidRPr="00F2572B">
              <w:rPr>
                <w:rFonts w:ascii="Arial" w:hAnsi="Arial" w:cs="Arial"/>
                <w:sz w:val="20"/>
                <w:szCs w:val="20"/>
              </w:rPr>
              <w:t>ESULTADOS DESEADOS</w:t>
            </w:r>
          </w:p>
        </w:tc>
      </w:tr>
      <w:tr w:rsidR="00F2572B" w:rsidRPr="00F2572B" w:rsidTr="004C410E">
        <w:trPr>
          <w:trHeight w:val="187"/>
        </w:trPr>
        <w:tc>
          <w:tcPr>
            <w:tcW w:w="5000" w:type="pct"/>
            <w:gridSpan w:val="6"/>
            <w:shd w:val="clear" w:color="auto" w:fill="FFFFFF"/>
          </w:tcPr>
          <w:p w:rsidR="004C410E" w:rsidRPr="00F2572B" w:rsidRDefault="004C410E" w:rsidP="002D284F">
            <w:pPr>
              <w:spacing w:after="0" w:line="240" w:lineRule="auto"/>
              <w:rPr>
                <w:rFonts w:ascii="Arial" w:hAnsi="Arial" w:cs="Arial"/>
                <w:sz w:val="20"/>
                <w:szCs w:val="20"/>
              </w:rPr>
            </w:pPr>
            <w:r w:rsidRPr="00F2572B">
              <w:rPr>
                <w:rFonts w:ascii="Arial" w:hAnsi="Arial" w:cs="Arial"/>
                <w:sz w:val="20"/>
                <w:szCs w:val="20"/>
              </w:rPr>
              <w:t>CD1. Los autores adaptan el vocabulario y el lenguaje de acuerdo a la obra para evocar una variedad de emociones en el lector y alterar el significado.</w:t>
            </w:r>
          </w:p>
          <w:p w:rsidR="004C410E" w:rsidRPr="00F2572B" w:rsidRDefault="004C410E" w:rsidP="002D284F">
            <w:pPr>
              <w:spacing w:after="0" w:line="240" w:lineRule="auto"/>
              <w:rPr>
                <w:rFonts w:ascii="Arial" w:hAnsi="Arial" w:cs="Arial"/>
                <w:sz w:val="20"/>
                <w:szCs w:val="20"/>
              </w:rPr>
            </w:pPr>
            <w:r w:rsidRPr="00F2572B">
              <w:rPr>
                <w:rFonts w:ascii="Arial" w:hAnsi="Arial" w:cs="Arial"/>
                <w:sz w:val="20"/>
                <w:szCs w:val="20"/>
              </w:rPr>
              <w:t>CD2. Una obra literaria puede reflejar un tiempo, una cultura en específico o valores que influyen en el desarrollo de los personajes y eventos.</w:t>
            </w:r>
          </w:p>
          <w:p w:rsidR="004C410E" w:rsidRPr="00F2572B" w:rsidRDefault="004C410E" w:rsidP="002D284F">
            <w:pPr>
              <w:spacing w:after="0" w:line="240" w:lineRule="auto"/>
              <w:rPr>
                <w:rFonts w:ascii="Arial" w:hAnsi="Arial" w:cs="Arial"/>
                <w:sz w:val="20"/>
                <w:szCs w:val="20"/>
              </w:rPr>
            </w:pPr>
            <w:r w:rsidRPr="00F2572B">
              <w:rPr>
                <w:rFonts w:ascii="Arial" w:hAnsi="Arial" w:cs="Arial"/>
                <w:sz w:val="20"/>
                <w:szCs w:val="20"/>
              </w:rPr>
              <w:t>CD3. El teatro muestra la diversidad de la experiencia humana, las posiciones ideológicas y sirven para entretener mediante el dialogo, monólogos y otros medios.</w:t>
            </w:r>
          </w:p>
          <w:p w:rsidR="004C410E" w:rsidRPr="00F2572B" w:rsidRDefault="004C410E" w:rsidP="00686827">
            <w:pPr>
              <w:spacing w:after="0" w:line="240" w:lineRule="auto"/>
              <w:rPr>
                <w:rFonts w:ascii="Arial" w:hAnsi="Arial" w:cs="Arial"/>
                <w:sz w:val="20"/>
                <w:szCs w:val="20"/>
              </w:rPr>
            </w:pPr>
            <w:r w:rsidRPr="00F2572B">
              <w:rPr>
                <w:rFonts w:ascii="Arial" w:hAnsi="Arial" w:cs="Arial"/>
                <w:sz w:val="20"/>
                <w:szCs w:val="20"/>
              </w:rPr>
              <w:t>CD4. Los autores desarrollan experiencias, personajes y eventos de manera estructurada de acuerdo a su audiencia y propósito.</w:t>
            </w:r>
          </w:p>
        </w:tc>
      </w:tr>
      <w:tr w:rsidR="00F2572B" w:rsidRPr="00F2572B" w:rsidTr="00AC7617">
        <w:trPr>
          <w:trHeight w:val="247"/>
        </w:trPr>
        <w:tc>
          <w:tcPr>
            <w:tcW w:w="5000" w:type="pct"/>
            <w:gridSpan w:val="6"/>
            <w:shd w:val="clear" w:color="auto" w:fill="E7E6E6"/>
          </w:tcPr>
          <w:p w:rsidR="00977029" w:rsidRPr="00F2572B" w:rsidRDefault="00007E55" w:rsidP="00686827">
            <w:pPr>
              <w:spacing w:after="0" w:line="240" w:lineRule="auto"/>
              <w:jc w:val="center"/>
              <w:rPr>
                <w:rFonts w:ascii="Arial" w:hAnsi="Arial" w:cs="Arial"/>
                <w:sz w:val="20"/>
                <w:szCs w:val="20"/>
              </w:rPr>
            </w:pPr>
            <w:r w:rsidRPr="00F2572B">
              <w:rPr>
                <w:rFonts w:ascii="Arial" w:hAnsi="Arial" w:cs="Arial"/>
                <w:sz w:val="20"/>
                <w:szCs w:val="20"/>
              </w:rPr>
              <w:t>E</w:t>
            </w:r>
            <w:r w:rsidR="0099684C" w:rsidRPr="00F2572B">
              <w:rPr>
                <w:rFonts w:ascii="Arial" w:hAnsi="Arial" w:cs="Arial"/>
                <w:sz w:val="20"/>
                <w:szCs w:val="20"/>
              </w:rPr>
              <w:t>VALUACIÓ</w:t>
            </w:r>
            <w:r w:rsidR="009A0FEF" w:rsidRPr="00F2572B">
              <w:rPr>
                <w:rFonts w:ascii="Arial" w:hAnsi="Arial" w:cs="Arial"/>
                <w:sz w:val="20"/>
                <w:szCs w:val="20"/>
              </w:rPr>
              <w:t>N DEL APRENDIZAJE</w:t>
            </w:r>
          </w:p>
        </w:tc>
      </w:tr>
      <w:tr w:rsidR="00F2572B" w:rsidRPr="00F2572B" w:rsidTr="00CB0EB1">
        <w:trPr>
          <w:trHeight w:val="187"/>
        </w:trPr>
        <w:tc>
          <w:tcPr>
            <w:tcW w:w="5000" w:type="pct"/>
            <w:gridSpan w:val="6"/>
            <w:shd w:val="clear" w:color="auto" w:fill="FFFFFF"/>
          </w:tcPr>
          <w:p w:rsidR="002D284F" w:rsidRPr="00F2572B" w:rsidRDefault="002D284F" w:rsidP="002D284F">
            <w:pPr>
              <w:spacing w:after="0" w:line="240" w:lineRule="auto"/>
              <w:rPr>
                <w:rFonts w:ascii="Arial" w:hAnsi="Arial" w:cs="Arial"/>
                <w:bCs/>
                <w:i/>
                <w:iCs/>
                <w:sz w:val="20"/>
                <w:szCs w:val="20"/>
              </w:rPr>
            </w:pPr>
            <w:r w:rsidRPr="00F2572B">
              <w:rPr>
                <w:rFonts w:ascii="Arial" w:hAnsi="Arial" w:cs="Arial"/>
                <w:bCs/>
                <w:i/>
                <w:iCs/>
                <w:sz w:val="20"/>
                <w:szCs w:val="20"/>
              </w:rPr>
              <w:t xml:space="preserve">. Entrevista con un director </w:t>
            </w:r>
          </w:p>
          <w:p w:rsidR="00251BEF" w:rsidRPr="00F2572B" w:rsidRDefault="002D284F" w:rsidP="002D284F">
            <w:pPr>
              <w:spacing w:after="0" w:line="240" w:lineRule="auto"/>
              <w:rPr>
                <w:rFonts w:ascii="Arial" w:hAnsi="Arial" w:cs="Arial"/>
                <w:sz w:val="20"/>
                <w:szCs w:val="20"/>
              </w:rPr>
            </w:pPr>
            <w:r w:rsidRPr="00F2572B">
              <w:rPr>
                <w:rFonts w:ascii="Arial" w:hAnsi="Arial" w:cs="Arial"/>
                <w:bCs/>
                <w:i/>
                <w:iCs/>
                <w:sz w:val="20"/>
                <w:szCs w:val="20"/>
              </w:rPr>
              <w:t>. Luces, cámara, acción</w:t>
            </w:r>
          </w:p>
        </w:tc>
      </w:tr>
      <w:tr w:rsidR="00F2572B" w:rsidRPr="00F2572B" w:rsidTr="00AC7617">
        <w:trPr>
          <w:trHeight w:val="187"/>
        </w:trPr>
        <w:tc>
          <w:tcPr>
            <w:tcW w:w="5000" w:type="pct"/>
            <w:gridSpan w:val="6"/>
            <w:shd w:val="clear" w:color="auto" w:fill="E7E6E6"/>
          </w:tcPr>
          <w:p w:rsidR="00977029" w:rsidRPr="00F2572B" w:rsidRDefault="00194ED2" w:rsidP="00686827">
            <w:pPr>
              <w:spacing w:after="0" w:line="240" w:lineRule="auto"/>
              <w:jc w:val="center"/>
              <w:rPr>
                <w:rFonts w:ascii="Arial" w:hAnsi="Arial" w:cs="Arial"/>
                <w:sz w:val="20"/>
                <w:szCs w:val="20"/>
              </w:rPr>
            </w:pPr>
            <w:r w:rsidRPr="00F2572B">
              <w:rPr>
                <w:rFonts w:ascii="Arial" w:hAnsi="Arial" w:cs="Arial"/>
                <w:sz w:val="20"/>
                <w:szCs w:val="20"/>
              </w:rPr>
              <w:t>P</w:t>
            </w:r>
            <w:r w:rsidR="009A0FEF" w:rsidRPr="00F2572B">
              <w:rPr>
                <w:rFonts w:ascii="Arial" w:hAnsi="Arial" w:cs="Arial"/>
                <w:sz w:val="20"/>
                <w:szCs w:val="20"/>
              </w:rPr>
              <w:t>LAN DE APRENDIZAJE</w:t>
            </w:r>
          </w:p>
        </w:tc>
      </w:tr>
      <w:tr w:rsidR="00F2572B" w:rsidRPr="00F2572B" w:rsidTr="00AC7617">
        <w:trPr>
          <w:trHeight w:val="187"/>
        </w:trPr>
        <w:tc>
          <w:tcPr>
            <w:tcW w:w="5000" w:type="pct"/>
            <w:gridSpan w:val="6"/>
            <w:shd w:val="clear" w:color="auto" w:fill="FFFFFF"/>
          </w:tcPr>
          <w:p w:rsidR="00977029" w:rsidRPr="00F2572B" w:rsidRDefault="00977029" w:rsidP="00686827">
            <w:pPr>
              <w:spacing w:after="0" w:line="240" w:lineRule="auto"/>
              <w:ind w:left="426"/>
              <w:jc w:val="center"/>
              <w:rPr>
                <w:rFonts w:ascii="Arial" w:hAnsi="Arial" w:cs="Arial"/>
                <w:sz w:val="20"/>
                <w:szCs w:val="20"/>
              </w:rPr>
            </w:pPr>
            <w:r w:rsidRPr="00F2572B">
              <w:rPr>
                <w:rFonts w:ascii="Arial" w:hAnsi="Arial" w:cs="Arial"/>
                <w:sz w:val="20"/>
                <w:szCs w:val="20"/>
              </w:rPr>
              <w:t>Actividades de Aprendizaje Sugeridas:</w:t>
            </w:r>
          </w:p>
        </w:tc>
      </w:tr>
      <w:tr w:rsidR="00F2572B" w:rsidRPr="00F2572B" w:rsidTr="00AC7617">
        <w:trPr>
          <w:trHeight w:val="79"/>
        </w:trPr>
        <w:tc>
          <w:tcPr>
            <w:tcW w:w="899" w:type="pct"/>
            <w:shd w:val="clear" w:color="auto" w:fill="D9E2F3"/>
          </w:tcPr>
          <w:p w:rsidR="009709E4" w:rsidRPr="00F2572B" w:rsidRDefault="009709E4" w:rsidP="00686827">
            <w:pPr>
              <w:spacing w:after="0" w:line="240" w:lineRule="auto"/>
              <w:jc w:val="center"/>
              <w:rPr>
                <w:rFonts w:ascii="Arial" w:hAnsi="Arial" w:cs="Arial"/>
                <w:sz w:val="20"/>
                <w:szCs w:val="20"/>
              </w:rPr>
            </w:pPr>
          </w:p>
        </w:tc>
        <w:tc>
          <w:tcPr>
            <w:tcW w:w="850" w:type="pct"/>
            <w:shd w:val="clear" w:color="auto" w:fill="D9E2F3"/>
          </w:tcPr>
          <w:p w:rsidR="009709E4" w:rsidRPr="00F2572B" w:rsidRDefault="001679CC" w:rsidP="00686827">
            <w:pPr>
              <w:spacing w:after="0" w:line="240" w:lineRule="auto"/>
              <w:jc w:val="center"/>
              <w:rPr>
                <w:rFonts w:ascii="Arial" w:hAnsi="Arial" w:cs="Arial"/>
                <w:sz w:val="20"/>
                <w:szCs w:val="20"/>
              </w:rPr>
            </w:pPr>
            <w:r w:rsidRPr="00F2572B">
              <w:rPr>
                <w:rFonts w:ascii="Arial" w:hAnsi="Arial" w:cs="Arial"/>
                <w:sz w:val="20"/>
                <w:szCs w:val="20"/>
              </w:rPr>
              <w:t>Día 1</w:t>
            </w:r>
          </w:p>
        </w:tc>
        <w:tc>
          <w:tcPr>
            <w:tcW w:w="848" w:type="pct"/>
            <w:shd w:val="clear" w:color="auto" w:fill="D9E2F3"/>
          </w:tcPr>
          <w:p w:rsidR="009709E4" w:rsidRPr="00F2572B" w:rsidRDefault="001679CC" w:rsidP="00686827">
            <w:pPr>
              <w:spacing w:after="0" w:line="240" w:lineRule="auto"/>
              <w:jc w:val="center"/>
              <w:rPr>
                <w:rFonts w:ascii="Arial" w:hAnsi="Arial" w:cs="Arial"/>
                <w:sz w:val="20"/>
                <w:szCs w:val="20"/>
              </w:rPr>
            </w:pPr>
            <w:r w:rsidRPr="00F2572B">
              <w:rPr>
                <w:rFonts w:ascii="Arial" w:hAnsi="Arial" w:cs="Arial"/>
                <w:sz w:val="20"/>
                <w:szCs w:val="20"/>
              </w:rPr>
              <w:t>Día 2</w:t>
            </w:r>
          </w:p>
        </w:tc>
        <w:tc>
          <w:tcPr>
            <w:tcW w:w="801" w:type="pct"/>
            <w:shd w:val="clear" w:color="auto" w:fill="D9E2F3"/>
          </w:tcPr>
          <w:p w:rsidR="009709E4" w:rsidRPr="00F2572B" w:rsidRDefault="001679CC" w:rsidP="00686827">
            <w:pPr>
              <w:spacing w:after="0" w:line="240" w:lineRule="auto"/>
              <w:jc w:val="center"/>
              <w:rPr>
                <w:rFonts w:ascii="Arial" w:hAnsi="Arial" w:cs="Arial"/>
                <w:sz w:val="20"/>
                <w:szCs w:val="20"/>
              </w:rPr>
            </w:pPr>
            <w:r w:rsidRPr="00F2572B">
              <w:rPr>
                <w:rFonts w:ascii="Arial" w:hAnsi="Arial" w:cs="Arial"/>
                <w:sz w:val="20"/>
                <w:szCs w:val="20"/>
              </w:rPr>
              <w:t>Día 3</w:t>
            </w:r>
          </w:p>
        </w:tc>
        <w:tc>
          <w:tcPr>
            <w:tcW w:w="801" w:type="pct"/>
            <w:shd w:val="clear" w:color="auto" w:fill="D9E2F3"/>
          </w:tcPr>
          <w:p w:rsidR="009709E4" w:rsidRPr="00F2572B" w:rsidRDefault="001679CC" w:rsidP="00686827">
            <w:pPr>
              <w:spacing w:after="0" w:line="240" w:lineRule="auto"/>
              <w:jc w:val="center"/>
              <w:rPr>
                <w:rFonts w:ascii="Arial" w:hAnsi="Arial" w:cs="Arial"/>
                <w:sz w:val="20"/>
                <w:szCs w:val="20"/>
              </w:rPr>
            </w:pPr>
            <w:r w:rsidRPr="00F2572B">
              <w:rPr>
                <w:rFonts w:ascii="Arial" w:hAnsi="Arial" w:cs="Arial"/>
                <w:sz w:val="20"/>
                <w:szCs w:val="20"/>
              </w:rPr>
              <w:t>Día 4</w:t>
            </w:r>
          </w:p>
        </w:tc>
        <w:tc>
          <w:tcPr>
            <w:tcW w:w="801" w:type="pct"/>
            <w:shd w:val="clear" w:color="auto" w:fill="D9E2F3"/>
          </w:tcPr>
          <w:p w:rsidR="009709E4" w:rsidRPr="00F2572B" w:rsidRDefault="001679CC" w:rsidP="00686827">
            <w:pPr>
              <w:spacing w:after="0" w:line="240" w:lineRule="auto"/>
              <w:jc w:val="center"/>
              <w:rPr>
                <w:rFonts w:ascii="Arial" w:hAnsi="Arial" w:cs="Arial"/>
                <w:sz w:val="20"/>
                <w:szCs w:val="20"/>
              </w:rPr>
            </w:pPr>
            <w:r w:rsidRPr="00F2572B">
              <w:rPr>
                <w:rFonts w:ascii="Arial" w:hAnsi="Arial" w:cs="Arial"/>
                <w:sz w:val="20"/>
                <w:szCs w:val="20"/>
              </w:rPr>
              <w:t>Día 5</w:t>
            </w:r>
          </w:p>
        </w:tc>
      </w:tr>
      <w:tr w:rsidR="00F2572B" w:rsidRPr="00F2572B" w:rsidTr="00AC7617">
        <w:trPr>
          <w:trHeight w:val="530"/>
        </w:trPr>
        <w:tc>
          <w:tcPr>
            <w:tcW w:w="899" w:type="pct"/>
            <w:shd w:val="clear" w:color="auto" w:fill="auto"/>
            <w:vAlign w:val="center"/>
          </w:tcPr>
          <w:p w:rsidR="0070525C" w:rsidRPr="00F2572B" w:rsidRDefault="00B74AF8" w:rsidP="00B74AF8">
            <w:pPr>
              <w:spacing w:after="0" w:line="240" w:lineRule="auto"/>
              <w:rPr>
                <w:rFonts w:ascii="Arial" w:hAnsi="Arial" w:cs="Arial"/>
                <w:sz w:val="20"/>
                <w:szCs w:val="20"/>
              </w:rPr>
            </w:pPr>
            <w:r w:rsidRPr="00F2572B">
              <w:rPr>
                <w:rFonts w:ascii="Arial" w:hAnsi="Arial" w:cs="Arial"/>
                <w:sz w:val="20"/>
                <w:szCs w:val="20"/>
              </w:rPr>
              <w:t>Estándares</w:t>
            </w:r>
          </w:p>
        </w:tc>
        <w:tc>
          <w:tcPr>
            <w:tcW w:w="850" w:type="pct"/>
            <w:shd w:val="clear" w:color="auto" w:fill="auto"/>
            <w:vAlign w:val="center"/>
          </w:tcPr>
          <w:sdt>
            <w:sdtPr>
              <w:rPr>
                <w:rFonts w:ascii="Arial" w:hAnsi="Arial" w:cs="Arial"/>
                <w:sz w:val="20"/>
                <w:szCs w:val="20"/>
              </w:rPr>
              <w:alias w:val="Estándares"/>
              <w:tag w:val="Estándares"/>
              <w:id w:val="228190278"/>
              <w:placeholder>
                <w:docPart w:val="A50CFA981E824A3795B978E01FCB64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F2572B" w:rsidRDefault="008933FB" w:rsidP="0021004F">
                <w:pPr>
                  <w:spacing w:after="0" w:line="240" w:lineRule="auto"/>
                  <w:jc w:val="center"/>
                  <w:rPr>
                    <w:rFonts w:ascii="Arial" w:hAnsi="Arial" w:cs="Arial"/>
                    <w:sz w:val="20"/>
                    <w:szCs w:val="20"/>
                  </w:rPr>
                </w:pPr>
                <w:r w:rsidRPr="00F2572B">
                  <w:rPr>
                    <w:rFonts w:ascii="Arial" w:hAnsi="Arial" w:cs="Arial"/>
                    <w:sz w:val="20"/>
                    <w:szCs w:val="20"/>
                  </w:rPr>
                  <w:t>Escritura y Producción de Textos</w:t>
                </w:r>
              </w:p>
            </w:sdtContent>
          </w:sdt>
          <w:sdt>
            <w:sdtPr>
              <w:rPr>
                <w:rFonts w:ascii="Arial" w:hAnsi="Arial" w:cs="Arial"/>
                <w:sz w:val="20"/>
                <w:szCs w:val="20"/>
              </w:rPr>
              <w:alias w:val="Estándares"/>
              <w:tag w:val="Estándares"/>
              <w:id w:val="-1155224517"/>
              <w:placeholder>
                <w:docPart w:val="CBB81F94FEC94878B056DF1C48A0734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F2572B" w:rsidRDefault="00DD1E5D" w:rsidP="0021004F">
                <w:pPr>
                  <w:spacing w:after="0" w:line="240" w:lineRule="auto"/>
                  <w:jc w:val="center"/>
                  <w:rPr>
                    <w:rFonts w:ascii="Arial" w:hAnsi="Arial" w:cs="Arial"/>
                    <w:sz w:val="20"/>
                    <w:szCs w:val="20"/>
                  </w:rPr>
                </w:pPr>
                <w:r w:rsidRPr="00F2572B">
                  <w:rPr>
                    <w:rFonts w:ascii="Arial" w:hAnsi="Arial" w:cs="Arial"/>
                    <w:sz w:val="20"/>
                    <w:szCs w:val="20"/>
                  </w:rPr>
                  <w:t>Comprensión Auditiva y Expresión Oral</w:t>
                </w:r>
              </w:p>
            </w:sdtContent>
          </w:sdt>
          <w:p w:rsidR="003B612D" w:rsidRPr="00F2572B" w:rsidRDefault="003B612D" w:rsidP="0021004F">
            <w:pPr>
              <w:spacing w:after="0" w:line="240" w:lineRule="auto"/>
              <w:jc w:val="center"/>
              <w:rPr>
                <w:rFonts w:ascii="Arial" w:hAnsi="Arial" w:cs="Arial"/>
                <w:sz w:val="20"/>
                <w:szCs w:val="20"/>
                <w:lang w:val="en-US"/>
              </w:rPr>
            </w:pPr>
          </w:p>
        </w:tc>
        <w:tc>
          <w:tcPr>
            <w:tcW w:w="848" w:type="pct"/>
            <w:shd w:val="clear" w:color="auto" w:fill="auto"/>
            <w:vAlign w:val="center"/>
          </w:tcPr>
          <w:sdt>
            <w:sdtPr>
              <w:rPr>
                <w:rFonts w:ascii="Arial" w:hAnsi="Arial" w:cs="Arial"/>
                <w:sz w:val="20"/>
                <w:szCs w:val="20"/>
              </w:rPr>
              <w:alias w:val="Estándares"/>
              <w:tag w:val="Estándares"/>
              <w:id w:val="-335548026"/>
              <w:placeholder>
                <w:docPart w:val="A608B1D57DCD431182FC86B4D0295CE0"/>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F2572B" w:rsidRDefault="008933FB" w:rsidP="0021004F">
                <w:pPr>
                  <w:spacing w:after="0" w:line="240" w:lineRule="auto"/>
                  <w:jc w:val="center"/>
                  <w:rPr>
                    <w:rFonts w:ascii="Arial" w:hAnsi="Arial" w:cs="Arial"/>
                    <w:sz w:val="20"/>
                    <w:szCs w:val="20"/>
                  </w:rPr>
                </w:pPr>
                <w:r w:rsidRPr="00F2572B">
                  <w:rPr>
                    <w:rFonts w:ascii="Arial" w:hAnsi="Arial" w:cs="Arial"/>
                    <w:sz w:val="20"/>
                    <w:szCs w:val="20"/>
                  </w:rPr>
                  <w:t>Escritura y Producción de Textos</w:t>
                </w:r>
              </w:p>
            </w:sdtContent>
          </w:sdt>
          <w:p w:rsidR="00F437FE" w:rsidRPr="00F2572B" w:rsidRDefault="00F437FE" w:rsidP="0021004F">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285959683"/>
              <w:placeholder>
                <w:docPart w:val="48CFF199F8D242CCB50733EDF4AC294A"/>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F2572B" w:rsidRDefault="008933FB" w:rsidP="0021004F">
                <w:pPr>
                  <w:spacing w:after="0" w:line="240" w:lineRule="auto"/>
                  <w:jc w:val="center"/>
                  <w:rPr>
                    <w:rFonts w:ascii="Arial" w:hAnsi="Arial" w:cs="Arial"/>
                    <w:sz w:val="20"/>
                    <w:szCs w:val="20"/>
                  </w:rPr>
                </w:pPr>
                <w:r w:rsidRPr="00F2572B">
                  <w:rPr>
                    <w:rFonts w:ascii="Arial" w:hAnsi="Arial" w:cs="Arial"/>
                    <w:sz w:val="20"/>
                    <w:szCs w:val="20"/>
                  </w:rPr>
                  <w:t>Escritura y Producción de Textos</w:t>
                </w:r>
              </w:p>
            </w:sdtContent>
          </w:sdt>
          <w:p w:rsidR="00F437FE" w:rsidRPr="00F2572B" w:rsidRDefault="00F437FE" w:rsidP="0021004F">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641107570"/>
              <w:placeholder>
                <w:docPart w:val="D72D44CFB6634B7CA837416C71C1977E"/>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F2572B" w:rsidRDefault="008933FB" w:rsidP="0021004F">
                <w:pPr>
                  <w:spacing w:after="0" w:line="240" w:lineRule="auto"/>
                  <w:jc w:val="center"/>
                  <w:rPr>
                    <w:rFonts w:ascii="Arial" w:hAnsi="Arial" w:cs="Arial"/>
                    <w:sz w:val="20"/>
                    <w:szCs w:val="20"/>
                  </w:rPr>
                </w:pPr>
                <w:r w:rsidRPr="00F2572B">
                  <w:rPr>
                    <w:rFonts w:ascii="Arial" w:hAnsi="Arial" w:cs="Arial"/>
                    <w:sz w:val="20"/>
                    <w:szCs w:val="20"/>
                  </w:rPr>
                  <w:t>Escritura y Producción de Textos</w:t>
                </w:r>
              </w:p>
            </w:sdtContent>
          </w:sdt>
          <w:p w:rsidR="00F437FE" w:rsidRPr="00F2572B" w:rsidRDefault="00F437FE" w:rsidP="0021004F">
            <w:pPr>
              <w:spacing w:after="0" w:line="240" w:lineRule="auto"/>
              <w:jc w:val="center"/>
              <w:rPr>
                <w:rFonts w:ascii="Arial" w:hAnsi="Arial" w:cs="Arial"/>
                <w:sz w:val="20"/>
                <w:szCs w:val="20"/>
                <w:lang w:val="en-US"/>
              </w:rPr>
            </w:pPr>
          </w:p>
        </w:tc>
        <w:tc>
          <w:tcPr>
            <w:tcW w:w="801" w:type="pct"/>
            <w:shd w:val="clear" w:color="auto" w:fill="auto"/>
            <w:vAlign w:val="center"/>
          </w:tcPr>
          <w:sdt>
            <w:sdtPr>
              <w:rPr>
                <w:rFonts w:ascii="Arial" w:hAnsi="Arial" w:cs="Arial"/>
                <w:sz w:val="20"/>
                <w:szCs w:val="20"/>
              </w:rPr>
              <w:alias w:val="Estándares"/>
              <w:tag w:val="Estándares"/>
              <w:id w:val="175235921"/>
              <w:placeholder>
                <w:docPart w:val="04AFD4D2592A4FD7A41CFD256331E044"/>
              </w:placeholder>
              <w:comboBox>
                <w:listItem w:value="Choose an item."/>
                <w:listItem w:displayText="Comprensión Auditiva y Expresión Oral" w:value="Comprensión Auditiva y Expresión Oral"/>
                <w:listItem w:displayText="Destrezas Fundamentales de Lecturas" w:value="Destrezas Fundamentales de Lecturas"/>
                <w:listItem w:displayText="Comprensión de Lectura" w:value="Comprensión de Lectura"/>
                <w:listItem w:displayText="Dominio de la Lengua" w:value="Dominio de la Lengua"/>
                <w:listItem w:displayText="Escritura y Producción de Textos" w:value="Escritura y Producción de Textos"/>
              </w:comboBox>
            </w:sdtPr>
            <w:sdtEndPr/>
            <w:sdtContent>
              <w:p w:rsidR="0021004F" w:rsidRPr="00F2572B" w:rsidRDefault="008933FB" w:rsidP="0021004F">
                <w:pPr>
                  <w:spacing w:after="0" w:line="240" w:lineRule="auto"/>
                  <w:jc w:val="center"/>
                  <w:rPr>
                    <w:rFonts w:ascii="Arial" w:hAnsi="Arial" w:cs="Arial"/>
                    <w:sz w:val="20"/>
                    <w:szCs w:val="20"/>
                  </w:rPr>
                </w:pPr>
                <w:r w:rsidRPr="00F2572B">
                  <w:rPr>
                    <w:rFonts w:ascii="Arial" w:hAnsi="Arial" w:cs="Arial"/>
                    <w:sz w:val="20"/>
                    <w:szCs w:val="20"/>
                  </w:rPr>
                  <w:t>Escritura y Producción de Textos</w:t>
                </w:r>
              </w:p>
            </w:sdtContent>
          </w:sdt>
          <w:p w:rsidR="00F437FE" w:rsidRPr="00F2572B" w:rsidRDefault="00F437FE" w:rsidP="0021004F">
            <w:pPr>
              <w:spacing w:after="0" w:line="240" w:lineRule="auto"/>
              <w:jc w:val="center"/>
              <w:rPr>
                <w:rFonts w:ascii="Arial" w:hAnsi="Arial" w:cs="Arial"/>
                <w:sz w:val="20"/>
                <w:szCs w:val="20"/>
                <w:lang w:val="en-US"/>
              </w:rPr>
            </w:pPr>
          </w:p>
        </w:tc>
      </w:tr>
      <w:tr w:rsidR="00F2572B" w:rsidRPr="00F2572B" w:rsidTr="00D86A7E">
        <w:trPr>
          <w:trHeight w:val="530"/>
        </w:trPr>
        <w:tc>
          <w:tcPr>
            <w:tcW w:w="899" w:type="pct"/>
            <w:shd w:val="clear" w:color="auto" w:fill="auto"/>
            <w:vAlign w:val="center"/>
          </w:tcPr>
          <w:p w:rsidR="00672866" w:rsidRPr="00F2572B" w:rsidRDefault="00672866" w:rsidP="00197CA5">
            <w:pPr>
              <w:spacing w:after="0" w:line="240" w:lineRule="auto"/>
              <w:rPr>
                <w:rFonts w:ascii="Arial" w:hAnsi="Arial" w:cs="Arial"/>
                <w:sz w:val="20"/>
                <w:szCs w:val="20"/>
              </w:rPr>
            </w:pPr>
            <w:r w:rsidRPr="00F2572B">
              <w:rPr>
                <w:rFonts w:ascii="Arial" w:hAnsi="Arial" w:cs="Arial"/>
                <w:sz w:val="20"/>
                <w:szCs w:val="20"/>
              </w:rPr>
              <w:t>Expectativas</w:t>
            </w:r>
          </w:p>
        </w:tc>
        <w:tc>
          <w:tcPr>
            <w:tcW w:w="850" w:type="pct"/>
            <w:shd w:val="clear" w:color="auto" w:fill="auto"/>
          </w:tcPr>
          <w:p w:rsidR="00672866" w:rsidRPr="00F2572B" w:rsidRDefault="008933FB" w:rsidP="00DD1E5D">
            <w:pPr>
              <w:rPr>
                <w:rFonts w:ascii="Arial" w:hAnsi="Arial" w:cs="Arial"/>
                <w:sz w:val="20"/>
                <w:szCs w:val="20"/>
              </w:rPr>
            </w:pPr>
            <w:r w:rsidRPr="00F2572B">
              <w:rPr>
                <w:rFonts w:ascii="Arial" w:hAnsi="Arial" w:cs="Arial"/>
                <w:sz w:val="20"/>
                <w:szCs w:val="20"/>
              </w:rPr>
              <w:t>9.E.TP.3b, 9.E.PE.5</w:t>
            </w:r>
            <w:r w:rsidR="00DD1E5D" w:rsidRPr="00F2572B">
              <w:rPr>
                <w:rFonts w:ascii="Arial" w:hAnsi="Arial" w:cs="Arial"/>
                <w:sz w:val="20"/>
                <w:szCs w:val="20"/>
              </w:rPr>
              <w:t>a, 9.AO.PC.7</w:t>
            </w:r>
          </w:p>
        </w:tc>
        <w:tc>
          <w:tcPr>
            <w:tcW w:w="848" w:type="pct"/>
            <w:shd w:val="clear" w:color="auto" w:fill="auto"/>
          </w:tcPr>
          <w:p w:rsidR="00672866" w:rsidRPr="00F2572B" w:rsidRDefault="008933FB" w:rsidP="00B42CD5">
            <w:pPr>
              <w:rPr>
                <w:rFonts w:ascii="Arial" w:hAnsi="Arial" w:cs="Arial"/>
                <w:sz w:val="20"/>
                <w:szCs w:val="20"/>
              </w:rPr>
            </w:pPr>
            <w:r w:rsidRPr="00F2572B">
              <w:rPr>
                <w:rFonts w:ascii="Arial" w:hAnsi="Arial" w:cs="Arial"/>
                <w:sz w:val="20"/>
                <w:szCs w:val="20"/>
              </w:rPr>
              <w:t>9.E.PE.4, 9.E.PE.5a, 9.E.TP.2e, 9.E.TP.3,  9.E.TP.3a, 9.E.TP.3b,</w:t>
            </w:r>
          </w:p>
        </w:tc>
        <w:tc>
          <w:tcPr>
            <w:tcW w:w="801" w:type="pct"/>
            <w:shd w:val="clear" w:color="auto" w:fill="auto"/>
          </w:tcPr>
          <w:p w:rsidR="00672866" w:rsidRPr="00F2572B" w:rsidRDefault="00986193" w:rsidP="00B42CD5">
            <w:pPr>
              <w:rPr>
                <w:rFonts w:ascii="Arial" w:hAnsi="Arial" w:cs="Arial"/>
                <w:sz w:val="20"/>
                <w:szCs w:val="20"/>
              </w:rPr>
            </w:pPr>
            <w:r w:rsidRPr="00F2572B">
              <w:rPr>
                <w:rFonts w:ascii="Arial" w:hAnsi="Arial" w:cs="Arial"/>
                <w:sz w:val="20"/>
                <w:szCs w:val="20"/>
              </w:rPr>
              <w:t>9.E.PE.4, 9.E.PE.5a, 9.E.TP.2e, 9.E.TP.3,  9.E.TP.3a, 9.E.TP.3b,</w:t>
            </w:r>
          </w:p>
        </w:tc>
        <w:tc>
          <w:tcPr>
            <w:tcW w:w="801" w:type="pct"/>
            <w:shd w:val="clear" w:color="auto" w:fill="auto"/>
          </w:tcPr>
          <w:p w:rsidR="00672866" w:rsidRPr="00F2572B" w:rsidRDefault="008933FB" w:rsidP="004D1C4E">
            <w:pPr>
              <w:rPr>
                <w:rFonts w:ascii="Arial" w:hAnsi="Arial" w:cs="Arial"/>
                <w:sz w:val="20"/>
                <w:szCs w:val="20"/>
              </w:rPr>
            </w:pPr>
            <w:r w:rsidRPr="00F2572B">
              <w:rPr>
                <w:rFonts w:ascii="Arial" w:hAnsi="Arial" w:cs="Arial"/>
                <w:sz w:val="20"/>
                <w:szCs w:val="20"/>
              </w:rPr>
              <w:t>9.E.TP.1e, 9.E.TP.2, 9.E.TP.2e</w:t>
            </w:r>
          </w:p>
        </w:tc>
        <w:tc>
          <w:tcPr>
            <w:tcW w:w="801" w:type="pct"/>
            <w:shd w:val="clear" w:color="auto" w:fill="auto"/>
          </w:tcPr>
          <w:p w:rsidR="00672866" w:rsidRPr="00F2572B" w:rsidRDefault="008933FB" w:rsidP="00B42CD5">
            <w:pPr>
              <w:rPr>
                <w:rFonts w:ascii="Arial" w:hAnsi="Arial" w:cs="Arial"/>
                <w:sz w:val="20"/>
                <w:szCs w:val="20"/>
              </w:rPr>
            </w:pPr>
            <w:r w:rsidRPr="00F2572B">
              <w:rPr>
                <w:rFonts w:ascii="Arial" w:hAnsi="Arial" w:cs="Arial"/>
                <w:sz w:val="20"/>
                <w:szCs w:val="20"/>
              </w:rPr>
              <w:t>9.E.PE.4, 9.E.TP.2</w:t>
            </w:r>
          </w:p>
        </w:tc>
      </w:tr>
      <w:tr w:rsidR="00F2572B" w:rsidRPr="00F2572B" w:rsidTr="00AC7617">
        <w:trPr>
          <w:trHeight w:val="713"/>
        </w:trPr>
        <w:tc>
          <w:tcPr>
            <w:tcW w:w="899" w:type="pct"/>
            <w:vAlign w:val="center"/>
          </w:tcPr>
          <w:p w:rsidR="009709E4" w:rsidRPr="00F2572B" w:rsidRDefault="009709E4" w:rsidP="00686827">
            <w:pPr>
              <w:spacing w:after="0" w:line="240" w:lineRule="auto"/>
              <w:rPr>
                <w:rFonts w:ascii="Arial" w:hAnsi="Arial" w:cs="Arial"/>
                <w:sz w:val="20"/>
                <w:szCs w:val="20"/>
              </w:rPr>
            </w:pPr>
            <w:r w:rsidRPr="00F2572B">
              <w:rPr>
                <w:rFonts w:ascii="Arial" w:hAnsi="Arial" w:cs="Arial"/>
                <w:sz w:val="20"/>
                <w:szCs w:val="20"/>
              </w:rPr>
              <w:t>Estrategia Académica</w:t>
            </w:r>
          </w:p>
        </w:tc>
        <w:tc>
          <w:tcPr>
            <w:tcW w:w="850" w:type="pct"/>
            <w:vAlign w:val="center"/>
          </w:tcPr>
          <w:p w:rsidR="009709E4" w:rsidRPr="00F2572B" w:rsidRDefault="00D53797"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1353759705"/>
                <w:placeholder>
                  <w:docPart w:val="2235BE26289B4BE9B84C97F6F18E9C67"/>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0978C1" w:rsidRPr="00F2572B">
                  <w:rPr>
                    <w:rStyle w:val="hps"/>
                    <w:rFonts w:ascii="Arial" w:hAnsi="Arial" w:cs="Arial"/>
                    <w:bCs/>
                    <w:sz w:val="20"/>
                    <w:szCs w:val="20"/>
                  </w:rPr>
                  <w:t>Escritura Creativa</w:t>
                </w:r>
              </w:sdtContent>
            </w:sdt>
          </w:p>
        </w:tc>
        <w:tc>
          <w:tcPr>
            <w:tcW w:w="848" w:type="pct"/>
            <w:vAlign w:val="center"/>
          </w:tcPr>
          <w:p w:rsidR="009709E4" w:rsidRPr="00F2572B" w:rsidRDefault="00D53797"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476461425"/>
                <w:placeholder>
                  <w:docPart w:val="C866978AE0C54E878967D80A5F86A58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0978C1" w:rsidRPr="00F2572B">
                  <w:rPr>
                    <w:rStyle w:val="hps"/>
                    <w:rFonts w:ascii="Arial" w:hAnsi="Arial" w:cs="Arial"/>
                    <w:bCs/>
                    <w:sz w:val="20"/>
                    <w:szCs w:val="20"/>
                  </w:rPr>
                  <w:t>Escritura Creativa</w:t>
                </w:r>
              </w:sdtContent>
            </w:sdt>
          </w:p>
        </w:tc>
        <w:tc>
          <w:tcPr>
            <w:tcW w:w="801" w:type="pct"/>
            <w:vAlign w:val="center"/>
          </w:tcPr>
          <w:p w:rsidR="009709E4" w:rsidRPr="00F2572B" w:rsidRDefault="00D53797" w:rsidP="00197CA5">
            <w:pPr>
              <w:spacing w:after="0" w:line="240" w:lineRule="auto"/>
              <w:jc w:val="center"/>
              <w:rPr>
                <w:rFonts w:ascii="Arial" w:hAnsi="Arial" w:cs="Arial"/>
                <w:sz w:val="20"/>
                <w:szCs w:val="20"/>
              </w:rPr>
            </w:pPr>
            <w:sdt>
              <w:sdtPr>
                <w:rPr>
                  <w:rStyle w:val="hps"/>
                  <w:rFonts w:ascii="Arial" w:hAnsi="Arial" w:cs="Arial"/>
                  <w:bCs/>
                  <w:sz w:val="20"/>
                  <w:szCs w:val="20"/>
                </w:rPr>
                <w:alias w:val="Estrategias académicas"/>
                <w:tag w:val="Estrategias académicas"/>
                <w:id w:val="-319431735"/>
                <w:placeholder>
                  <w:docPart w:val="FC103009DCFD4B1C9C5566305C5EC1FB"/>
                </w:placeholder>
                <w:dropDownList>
                  <w:listItem w:value="Choose an item."/>
                  <w:listItem w:displayText="Comprensión lectora" w:value="Comprensión lectora"/>
                  <w:listItem w:displayText="Desarrollo Conceptual" w:value="Desarrollo Conceptual"/>
                  <w:listItem w:displayText="Integración con la Tecnología" w:value="Integración con la Tecnología"/>
                  <w:listItem w:displayText="Aprendizaje Basado en Problemas" w:value="Aprendizaje Basado en Problemas"/>
                  <w:listItem w:displayText="Aprendizaje Basado en Proyectos" w:value="Aprendizaje Basado en Proyectos"/>
                  <w:listItem w:displayText="Andamiaje Cognitivo o Scaffolding" w:value="Andamiaje Cognitivo o Scaffolding"/>
                  <w:listItem w:displayText="Aprendizaje Cooperativo" w:value="Aprendizaje Cooperativo"/>
                  <w:listItem w:displayText="Aprendizaje por Descubrimiento" w:value="Aprendizaje por Descubrimiento"/>
                  <w:listItem w:displayText="Aprendizaje Significativo" w:value="Aprendizaje Significativo"/>
                  <w:listItem w:displayText="Aprendizaje- Servicio" w:value="Aprendizaje- Servicio"/>
                  <w:listItem w:displayText="Co-Enseñanza" w:value="Co-Enseñanza"/>
                  <w:listItem w:displayText="Lectura Compartida" w:value="Lectura Compartida"/>
                  <w:listItem w:displayText="Centros de Interés" w:value="Centros de Interés"/>
                  <w:listItem w:displayText="Lectura en Voz Alta" w:value="Lectura en Voz Alta"/>
                  <w:listItem w:displayText="Lectura Dirigida" w:value="Lectura Dirigida"/>
                  <w:listItem w:displayText="Escritura Creativa" w:value="Escritura Creativa"/>
                  <w:listItem w:displayText="Escritura Interactiva" w:value="Escritura Interactiva"/>
                  <w:listItem w:displayText="Clarificación de Valores" w:value="Clarificación de Valores"/>
                  <w:listItem w:displayText="Enseñanza Contextualizada" w:value="Enseñanza Contextualizada"/>
                  <w:listItem w:displayText="Enseñanza Lúdica" w:value="Enseñanza Lúdica"/>
                  <w:listItem w:displayText="Indagación Jurisprudencial" w:value="Indagación Jurisprudencial"/>
                  <w:listItem w:displayText="Instrucción Diferenciada" w:value="Instrucción Diferenciada"/>
                  <w:listItem w:displayText="Integración Curricular" w:value="Integración Curricular"/>
                  <w:listItem w:displayText="Juego Dramático" w:value="Juego Dramático"/>
                  <w:listItem w:displayText="Juego de Roles" w:value="Juego de Roles"/>
                  <w:listItem w:displayText="Modelo de Rotación" w:value="Modelo de Rotación"/>
                  <w:listItem w:displayText="Mastery Learning" w:value="Mastery Learning"/>
                  <w:listItem w:displayText="Modelo de Resiliencia" w:value="Modelo de Resiliencia"/>
                  <w:listItem w:displayText="Tutorías entre pares" w:value="Tutorías entre pares"/>
                  <w:listItem w:displayText="Think Aloud" w:value="Think Aloud"/>
                  <w:listItem w:displayText="ECA" w:value="ECA"/>
                  <w:listItem w:displayText="Exploración" w:value="Exploración"/>
                  <w:listItem w:displayText="Conceptualización" w:value="Conceptualización"/>
                  <w:listItem w:displayText="Aplicación" w:value="Aplicación"/>
                </w:dropDownList>
              </w:sdtPr>
              <w:sdtEndPr>
                <w:rPr>
                  <w:rStyle w:val="hps"/>
                </w:rPr>
              </w:sdtEndPr>
              <w:sdtContent>
                <w:r w:rsidR="000978C1" w:rsidRPr="00F2572B">
                  <w:rPr>
                    <w:rStyle w:val="hps"/>
                    <w:rFonts w:ascii="Arial" w:hAnsi="Arial" w:cs="Arial"/>
                    <w:bCs/>
                    <w:sz w:val="20"/>
                    <w:szCs w:val="20"/>
                  </w:rPr>
                  <w:t>Escritura Creativa</w:t>
                </w:r>
              </w:sdtContent>
            </w:sdt>
          </w:p>
        </w:tc>
        <w:tc>
          <w:tcPr>
            <w:tcW w:w="801" w:type="pct"/>
            <w:vAlign w:val="center"/>
          </w:tcPr>
          <w:p w:rsidR="009709E4" w:rsidRPr="00F2572B" w:rsidRDefault="009709E4" w:rsidP="00197CA5">
            <w:pPr>
              <w:spacing w:after="0" w:line="240" w:lineRule="auto"/>
              <w:jc w:val="center"/>
              <w:rPr>
                <w:rFonts w:ascii="Arial" w:hAnsi="Arial" w:cs="Arial"/>
                <w:sz w:val="20"/>
                <w:szCs w:val="20"/>
              </w:rPr>
            </w:pPr>
          </w:p>
        </w:tc>
        <w:tc>
          <w:tcPr>
            <w:tcW w:w="801" w:type="pct"/>
            <w:vAlign w:val="center"/>
          </w:tcPr>
          <w:p w:rsidR="009709E4" w:rsidRPr="00F2572B" w:rsidRDefault="009709E4" w:rsidP="00197CA5">
            <w:pPr>
              <w:spacing w:after="0" w:line="240" w:lineRule="auto"/>
              <w:jc w:val="center"/>
              <w:rPr>
                <w:rFonts w:ascii="Arial" w:hAnsi="Arial" w:cs="Arial"/>
                <w:sz w:val="20"/>
                <w:szCs w:val="20"/>
              </w:rPr>
            </w:pPr>
          </w:p>
        </w:tc>
      </w:tr>
      <w:tr w:rsidR="00F2572B" w:rsidRPr="00F2572B" w:rsidTr="00AC7617">
        <w:trPr>
          <w:trHeight w:val="58"/>
        </w:trPr>
        <w:tc>
          <w:tcPr>
            <w:tcW w:w="899" w:type="pct"/>
            <w:vAlign w:val="center"/>
          </w:tcPr>
          <w:p w:rsidR="001A098E" w:rsidRPr="00F2572B" w:rsidRDefault="00C349E5" w:rsidP="00686827">
            <w:pPr>
              <w:spacing w:before="120" w:after="120" w:line="240" w:lineRule="auto"/>
              <w:rPr>
                <w:rFonts w:ascii="Arial" w:hAnsi="Arial" w:cs="Arial"/>
                <w:sz w:val="20"/>
                <w:szCs w:val="20"/>
              </w:rPr>
            </w:pPr>
            <w:r w:rsidRPr="00F2572B">
              <w:rPr>
                <w:rFonts w:ascii="Arial" w:hAnsi="Arial" w:cs="Arial"/>
                <w:sz w:val="20"/>
                <w:szCs w:val="20"/>
              </w:rPr>
              <w:t>Objetivos</w:t>
            </w:r>
          </w:p>
        </w:tc>
        <w:tc>
          <w:tcPr>
            <w:tcW w:w="850" w:type="pct"/>
          </w:tcPr>
          <w:p w:rsidR="009709E4" w:rsidRPr="00F2572B" w:rsidRDefault="00DD1E5D" w:rsidP="00686827">
            <w:pPr>
              <w:spacing w:after="0" w:line="240" w:lineRule="auto"/>
              <w:rPr>
                <w:rFonts w:ascii="Arial" w:hAnsi="Arial" w:cs="Arial"/>
                <w:sz w:val="20"/>
                <w:szCs w:val="20"/>
              </w:rPr>
            </w:pPr>
            <w:r w:rsidRPr="00F2572B">
              <w:rPr>
                <w:rFonts w:ascii="Arial" w:hAnsi="Arial" w:cs="Arial"/>
                <w:sz w:val="20"/>
                <w:szCs w:val="20"/>
              </w:rPr>
              <w:t>El estudiante crea un monólogo sobre un tema de interés.</w:t>
            </w:r>
          </w:p>
        </w:tc>
        <w:tc>
          <w:tcPr>
            <w:tcW w:w="848" w:type="pct"/>
          </w:tcPr>
          <w:p w:rsidR="009709E4" w:rsidRPr="00F2572B" w:rsidRDefault="00DD1E5D" w:rsidP="00686827">
            <w:pPr>
              <w:spacing w:after="0" w:line="240" w:lineRule="auto"/>
              <w:rPr>
                <w:rFonts w:ascii="Arial" w:hAnsi="Arial" w:cs="Arial"/>
                <w:sz w:val="20"/>
                <w:szCs w:val="20"/>
              </w:rPr>
            </w:pPr>
            <w:r w:rsidRPr="00F2572B">
              <w:rPr>
                <w:rFonts w:ascii="Arial" w:hAnsi="Arial" w:cs="Arial"/>
                <w:sz w:val="20"/>
                <w:szCs w:val="20"/>
              </w:rPr>
              <w:t xml:space="preserve">El estudiante creará una escena para una comedia. </w:t>
            </w:r>
          </w:p>
        </w:tc>
        <w:tc>
          <w:tcPr>
            <w:tcW w:w="801" w:type="pct"/>
          </w:tcPr>
          <w:p w:rsidR="009709E4" w:rsidRPr="00F2572B" w:rsidRDefault="00986193" w:rsidP="00D605BA">
            <w:pPr>
              <w:spacing w:after="0" w:line="240" w:lineRule="auto"/>
              <w:rPr>
                <w:rFonts w:ascii="Arial" w:hAnsi="Arial" w:cs="Arial"/>
                <w:sz w:val="20"/>
                <w:szCs w:val="20"/>
              </w:rPr>
            </w:pPr>
            <w:r w:rsidRPr="00F2572B">
              <w:rPr>
                <w:rFonts w:ascii="Arial" w:hAnsi="Arial" w:cs="Arial"/>
                <w:sz w:val="20"/>
                <w:szCs w:val="20"/>
              </w:rPr>
              <w:t>El estudiante creará una escena para una comedia.</w:t>
            </w:r>
          </w:p>
        </w:tc>
        <w:tc>
          <w:tcPr>
            <w:tcW w:w="801" w:type="pct"/>
          </w:tcPr>
          <w:p w:rsidR="00025BE4" w:rsidRPr="00F2572B" w:rsidRDefault="00F2572B" w:rsidP="00025BE4">
            <w:pPr>
              <w:rPr>
                <w:rFonts w:ascii="Arial" w:hAnsi="Arial" w:cs="Arial"/>
                <w:sz w:val="20"/>
                <w:szCs w:val="20"/>
              </w:rPr>
            </w:pPr>
            <w:r w:rsidRPr="00F2572B">
              <w:rPr>
                <w:rFonts w:ascii="Arial" w:hAnsi="Arial" w:cs="Arial"/>
                <w:sz w:val="20"/>
                <w:szCs w:val="20"/>
              </w:rPr>
              <w:t>El estudiante creará una escena para una comedia</w:t>
            </w:r>
          </w:p>
        </w:tc>
        <w:tc>
          <w:tcPr>
            <w:tcW w:w="801" w:type="pct"/>
          </w:tcPr>
          <w:p w:rsidR="009709E4" w:rsidRPr="00F2572B" w:rsidRDefault="009709E4" w:rsidP="00686827">
            <w:pPr>
              <w:spacing w:after="0" w:line="240" w:lineRule="auto"/>
              <w:rPr>
                <w:rFonts w:ascii="Arial" w:hAnsi="Arial" w:cs="Arial"/>
                <w:sz w:val="20"/>
                <w:szCs w:val="20"/>
              </w:rPr>
            </w:pPr>
          </w:p>
        </w:tc>
      </w:tr>
      <w:tr w:rsidR="00F2572B" w:rsidRPr="00F2572B" w:rsidTr="00AC7617">
        <w:trPr>
          <w:trHeight w:val="58"/>
        </w:trPr>
        <w:tc>
          <w:tcPr>
            <w:tcW w:w="899" w:type="pct"/>
            <w:vAlign w:val="center"/>
          </w:tcPr>
          <w:p w:rsidR="00AA0738" w:rsidRPr="00F2572B" w:rsidRDefault="003E13E9" w:rsidP="00686827">
            <w:pPr>
              <w:spacing w:before="120" w:after="120" w:line="240" w:lineRule="auto"/>
              <w:rPr>
                <w:rFonts w:ascii="Arial" w:hAnsi="Arial" w:cs="Arial"/>
                <w:sz w:val="20"/>
                <w:szCs w:val="20"/>
              </w:rPr>
            </w:pPr>
            <w:r w:rsidRPr="00F2572B">
              <w:rPr>
                <w:rFonts w:ascii="Arial" w:hAnsi="Arial" w:cs="Arial"/>
                <w:sz w:val="20"/>
                <w:szCs w:val="20"/>
              </w:rPr>
              <w:t xml:space="preserve">Actividad de </w:t>
            </w:r>
            <w:r w:rsidR="00AA0738" w:rsidRPr="00F2572B">
              <w:rPr>
                <w:rFonts w:ascii="Arial" w:hAnsi="Arial" w:cs="Arial"/>
                <w:sz w:val="20"/>
                <w:szCs w:val="20"/>
              </w:rPr>
              <w:t>Inicio</w:t>
            </w:r>
          </w:p>
        </w:tc>
        <w:tc>
          <w:tcPr>
            <w:tcW w:w="850" w:type="pct"/>
          </w:tcPr>
          <w:p w:rsidR="00DD1E5D" w:rsidRPr="00F2572B" w:rsidRDefault="008933FB" w:rsidP="008933FB">
            <w:pPr>
              <w:spacing w:after="0" w:line="240" w:lineRule="auto"/>
              <w:rPr>
                <w:rFonts w:ascii="Arial" w:hAnsi="Arial" w:cs="Arial"/>
                <w:sz w:val="20"/>
                <w:szCs w:val="20"/>
              </w:rPr>
            </w:pPr>
            <w:r w:rsidRPr="00F2572B">
              <w:rPr>
                <w:rFonts w:ascii="Arial" w:hAnsi="Arial" w:cs="Arial"/>
                <w:sz w:val="20"/>
                <w:szCs w:val="20"/>
              </w:rPr>
              <w:t xml:space="preserve">El maestro les mostrará a los </w:t>
            </w:r>
            <w:r w:rsidR="00D04865" w:rsidRPr="00F2572B">
              <w:rPr>
                <w:rFonts w:ascii="Arial" w:hAnsi="Arial" w:cs="Arial"/>
                <w:sz w:val="20"/>
                <w:szCs w:val="20"/>
              </w:rPr>
              <w:t>estudiantes un ví</w:t>
            </w:r>
            <w:r w:rsidRPr="00F2572B">
              <w:rPr>
                <w:rFonts w:ascii="Arial" w:hAnsi="Arial" w:cs="Arial"/>
                <w:sz w:val="20"/>
                <w:szCs w:val="20"/>
              </w:rPr>
              <w:t xml:space="preserve">deo (fragmento) de un monólogo. Lo mismo, puede él mismo representar un monólogo.  Al finalizar le preguntará a los estudiantes: ¿Qué observaron? ¿Cómo </w:t>
            </w:r>
            <w:r w:rsidRPr="00F2572B">
              <w:rPr>
                <w:rFonts w:ascii="Arial" w:hAnsi="Arial" w:cs="Arial"/>
                <w:sz w:val="20"/>
                <w:szCs w:val="20"/>
              </w:rPr>
              <w:lastRenderedPageBreak/>
              <w:t>interactuaba el personaje? ¿Establecía una conversación con alguien? ¿Qué es un monólogo?</w:t>
            </w:r>
          </w:p>
          <w:p w:rsidR="00B402A6" w:rsidRPr="00F2572B" w:rsidRDefault="00DD1E5D" w:rsidP="008933FB">
            <w:pPr>
              <w:spacing w:after="0" w:line="240" w:lineRule="auto"/>
              <w:rPr>
                <w:rFonts w:ascii="Arial" w:hAnsi="Arial" w:cs="Arial"/>
                <w:sz w:val="20"/>
                <w:szCs w:val="20"/>
              </w:rPr>
            </w:pPr>
            <w:r w:rsidRPr="00F2572B">
              <w:rPr>
                <w:rFonts w:ascii="Arial" w:hAnsi="Arial" w:cs="Arial"/>
                <w:sz w:val="20"/>
                <w:szCs w:val="20"/>
              </w:rPr>
              <w:t xml:space="preserve"> </w:t>
            </w:r>
            <w:r w:rsidR="008933FB" w:rsidRPr="00F2572B">
              <w:rPr>
                <w:rFonts w:ascii="Arial" w:hAnsi="Arial" w:cs="Arial"/>
                <w:sz w:val="20"/>
                <w:szCs w:val="20"/>
              </w:rPr>
              <w:t xml:space="preserve"> </w:t>
            </w:r>
          </w:p>
        </w:tc>
        <w:tc>
          <w:tcPr>
            <w:tcW w:w="848" w:type="pct"/>
          </w:tcPr>
          <w:p w:rsidR="00124D0B" w:rsidRPr="00F2572B" w:rsidRDefault="00DD1E5D" w:rsidP="0021004F">
            <w:pPr>
              <w:spacing w:after="0" w:line="240" w:lineRule="auto"/>
              <w:rPr>
                <w:rFonts w:ascii="Arial" w:hAnsi="Arial" w:cs="Arial"/>
                <w:sz w:val="20"/>
                <w:szCs w:val="20"/>
              </w:rPr>
            </w:pPr>
            <w:r w:rsidRPr="00F2572B">
              <w:rPr>
                <w:rFonts w:ascii="Arial" w:hAnsi="Arial" w:cs="Arial"/>
                <w:sz w:val="20"/>
                <w:szCs w:val="20"/>
              </w:rPr>
              <w:lastRenderedPageBreak/>
              <w:t>Se le expondrá a los estudiantes la siguiente situación: “Serás un escrito</w:t>
            </w:r>
            <w:r w:rsidR="00F2572B">
              <w:rPr>
                <w:rFonts w:ascii="Arial" w:hAnsi="Arial" w:cs="Arial"/>
                <w:sz w:val="20"/>
                <w:szCs w:val="20"/>
              </w:rPr>
              <w:t>r</w:t>
            </w:r>
            <w:r w:rsidRPr="00F2572B">
              <w:rPr>
                <w:rFonts w:ascii="Arial" w:hAnsi="Arial" w:cs="Arial"/>
                <w:sz w:val="20"/>
                <w:szCs w:val="20"/>
              </w:rPr>
              <w:t xml:space="preserve"> de una obra cómica. ¿Qué elementos tomaría en cuanta para hacer de tu obra algo agradable y que provoque la risa? </w:t>
            </w:r>
          </w:p>
          <w:p w:rsidR="009709E4" w:rsidRPr="00F2572B" w:rsidRDefault="00DD1E5D" w:rsidP="00DD1E5D">
            <w:pPr>
              <w:spacing w:after="0" w:line="240" w:lineRule="auto"/>
              <w:rPr>
                <w:rFonts w:ascii="Arial" w:hAnsi="Arial" w:cs="Arial"/>
                <w:sz w:val="20"/>
                <w:szCs w:val="20"/>
              </w:rPr>
            </w:pPr>
            <w:r w:rsidRPr="00F2572B">
              <w:rPr>
                <w:rFonts w:ascii="Arial" w:hAnsi="Arial" w:cs="Arial"/>
                <w:sz w:val="20"/>
                <w:szCs w:val="20"/>
              </w:rPr>
              <w:lastRenderedPageBreak/>
              <w:t xml:space="preserve">Se escogerá un anotador para que escriba las ideas aprobadas por el grupo y el maestro en la pizarra.  </w:t>
            </w:r>
          </w:p>
        </w:tc>
        <w:tc>
          <w:tcPr>
            <w:tcW w:w="801" w:type="pct"/>
          </w:tcPr>
          <w:p w:rsidR="009709E4" w:rsidRPr="00F2572B" w:rsidRDefault="00986193" w:rsidP="00E72121">
            <w:pPr>
              <w:spacing w:after="0" w:line="240" w:lineRule="auto"/>
              <w:rPr>
                <w:rFonts w:ascii="Arial" w:hAnsi="Arial" w:cs="Arial"/>
                <w:sz w:val="20"/>
                <w:szCs w:val="20"/>
              </w:rPr>
            </w:pPr>
            <w:r w:rsidRPr="00F2572B">
              <w:rPr>
                <w:rFonts w:ascii="Arial" w:hAnsi="Arial" w:cs="Arial"/>
                <w:sz w:val="20"/>
                <w:szCs w:val="20"/>
              </w:rPr>
              <w:lastRenderedPageBreak/>
              <w:t xml:space="preserve">Repasar lo trabajado durante la clase pasada. El maestro brindará algunas herramientas que los sub-grupos deben considerar al momento de escribir las escenas: uso de acotaciones, la puntuación </w:t>
            </w:r>
            <w:r w:rsidRPr="00F2572B">
              <w:rPr>
                <w:rFonts w:ascii="Arial" w:hAnsi="Arial" w:cs="Arial"/>
                <w:sz w:val="20"/>
                <w:szCs w:val="20"/>
              </w:rPr>
              <w:lastRenderedPageBreak/>
              <w:t xml:space="preserve">para establecer los diálogos y dar énfasis en la entonación que los personajes deben tener. </w:t>
            </w:r>
          </w:p>
        </w:tc>
        <w:tc>
          <w:tcPr>
            <w:tcW w:w="801" w:type="pct"/>
          </w:tcPr>
          <w:p w:rsidR="000978C1" w:rsidRPr="00F2572B" w:rsidRDefault="000978C1" w:rsidP="004D1C4E">
            <w:pPr>
              <w:spacing w:after="0" w:line="240" w:lineRule="auto"/>
              <w:rPr>
                <w:rFonts w:ascii="Arial" w:hAnsi="Arial" w:cs="Arial"/>
                <w:sz w:val="20"/>
                <w:szCs w:val="20"/>
              </w:rPr>
            </w:pPr>
            <w:r w:rsidRPr="00F2572B">
              <w:rPr>
                <w:rFonts w:ascii="Arial" w:hAnsi="Arial" w:cs="Arial"/>
                <w:sz w:val="20"/>
                <w:szCs w:val="20"/>
              </w:rPr>
              <w:lastRenderedPageBreak/>
              <w:t xml:space="preserve">Se hará un espacio de reflexión sobre todo lo aprendido acerca del teatro. Elementos que se deben tomar en cuenta son: temas de las obras leídas, cómo se desenvuelven los personajes  en el ambiente  escénico. </w:t>
            </w:r>
          </w:p>
          <w:p w:rsidR="00D05152" w:rsidRPr="00F2572B" w:rsidRDefault="00D05152" w:rsidP="004D1C4E">
            <w:pPr>
              <w:spacing w:after="0" w:line="240" w:lineRule="auto"/>
              <w:rPr>
                <w:rFonts w:ascii="Arial" w:hAnsi="Arial" w:cs="Arial"/>
                <w:sz w:val="20"/>
                <w:szCs w:val="20"/>
              </w:rPr>
            </w:pPr>
          </w:p>
        </w:tc>
        <w:tc>
          <w:tcPr>
            <w:tcW w:w="801" w:type="pct"/>
          </w:tcPr>
          <w:p w:rsidR="009709E4" w:rsidRPr="00F2572B" w:rsidRDefault="00F76C8B" w:rsidP="00686827">
            <w:pPr>
              <w:spacing w:after="0" w:line="240" w:lineRule="auto"/>
              <w:rPr>
                <w:rFonts w:ascii="Arial" w:hAnsi="Arial" w:cs="Arial"/>
                <w:sz w:val="20"/>
                <w:szCs w:val="20"/>
              </w:rPr>
            </w:pPr>
            <w:proofErr w:type="gramStart"/>
            <w:r w:rsidRPr="00F2572B">
              <w:rPr>
                <w:rFonts w:ascii="Arial" w:hAnsi="Arial" w:cs="Arial"/>
                <w:sz w:val="20"/>
                <w:szCs w:val="20"/>
              </w:rPr>
              <w:lastRenderedPageBreak/>
              <w:t>Presen</w:t>
            </w:r>
            <w:r w:rsidR="00331F70" w:rsidRPr="00F2572B">
              <w:rPr>
                <w:rFonts w:ascii="Arial" w:hAnsi="Arial" w:cs="Arial"/>
                <w:sz w:val="20"/>
                <w:szCs w:val="20"/>
              </w:rPr>
              <w:t>tarle</w:t>
            </w:r>
            <w:proofErr w:type="gramEnd"/>
            <w:r w:rsidR="00331F70" w:rsidRPr="00F2572B">
              <w:rPr>
                <w:rFonts w:ascii="Arial" w:hAnsi="Arial" w:cs="Arial"/>
                <w:sz w:val="20"/>
                <w:szCs w:val="20"/>
              </w:rPr>
              <w:t xml:space="preserve"> a los estudiantes algún ví</w:t>
            </w:r>
            <w:r w:rsidRPr="00F2572B">
              <w:rPr>
                <w:rFonts w:ascii="Arial" w:hAnsi="Arial" w:cs="Arial"/>
                <w:sz w:val="20"/>
                <w:szCs w:val="20"/>
              </w:rPr>
              <w:t xml:space="preserve">deo o reseña de algún dramaturgo (puede utilizar como fuente la serie “Autógrafo”). Discutir los elementos que deben estar presentes en una biografía. </w:t>
            </w:r>
          </w:p>
        </w:tc>
      </w:tr>
      <w:tr w:rsidR="00F2572B" w:rsidRPr="00F2572B" w:rsidTr="00AC7617">
        <w:trPr>
          <w:trHeight w:val="58"/>
        </w:trPr>
        <w:tc>
          <w:tcPr>
            <w:tcW w:w="899" w:type="pct"/>
            <w:vAlign w:val="center"/>
          </w:tcPr>
          <w:p w:rsidR="009709E4" w:rsidRPr="00F2572B" w:rsidRDefault="003E13E9" w:rsidP="00686827">
            <w:pPr>
              <w:spacing w:before="120" w:after="120" w:line="240" w:lineRule="auto"/>
              <w:rPr>
                <w:rFonts w:ascii="Arial" w:hAnsi="Arial" w:cs="Arial"/>
                <w:sz w:val="20"/>
                <w:szCs w:val="20"/>
              </w:rPr>
            </w:pPr>
            <w:r w:rsidRPr="00F2572B">
              <w:rPr>
                <w:rFonts w:ascii="Arial" w:hAnsi="Arial" w:cs="Arial"/>
                <w:sz w:val="20"/>
                <w:szCs w:val="20"/>
              </w:rPr>
              <w:lastRenderedPageBreak/>
              <w:t xml:space="preserve">Actividad de </w:t>
            </w:r>
            <w:r w:rsidR="009709E4" w:rsidRPr="00F2572B">
              <w:rPr>
                <w:rFonts w:ascii="Arial" w:hAnsi="Arial" w:cs="Arial"/>
                <w:sz w:val="20"/>
                <w:szCs w:val="20"/>
              </w:rPr>
              <w:t>Desarrollo</w:t>
            </w:r>
          </w:p>
        </w:tc>
        <w:tc>
          <w:tcPr>
            <w:tcW w:w="850" w:type="pct"/>
          </w:tcPr>
          <w:p w:rsidR="008933FB" w:rsidRPr="00F2572B" w:rsidRDefault="00DD1E5D" w:rsidP="008933FB">
            <w:pPr>
              <w:spacing w:after="0" w:line="240" w:lineRule="auto"/>
              <w:rPr>
                <w:rFonts w:ascii="Arial" w:hAnsi="Arial" w:cs="Arial"/>
                <w:sz w:val="20"/>
                <w:szCs w:val="20"/>
              </w:rPr>
            </w:pPr>
            <w:r w:rsidRPr="00F2572B">
              <w:rPr>
                <w:rFonts w:ascii="Arial" w:hAnsi="Arial" w:cs="Arial"/>
                <w:sz w:val="20"/>
                <w:szCs w:val="20"/>
              </w:rPr>
              <w:t>El maestro explicará brevemente qué es el monólogo y su distinción con el diálogo. Luego, cada estudiante e</w:t>
            </w:r>
            <w:r w:rsidR="008933FB" w:rsidRPr="00F2572B">
              <w:rPr>
                <w:rFonts w:ascii="Arial" w:hAnsi="Arial" w:cs="Arial"/>
                <w:sz w:val="20"/>
                <w:szCs w:val="20"/>
              </w:rPr>
              <w:t>scrib</w:t>
            </w:r>
            <w:r w:rsidRPr="00F2572B">
              <w:rPr>
                <w:rFonts w:ascii="Arial" w:hAnsi="Arial" w:cs="Arial"/>
                <w:sz w:val="20"/>
                <w:szCs w:val="20"/>
              </w:rPr>
              <w:t>irá</w:t>
            </w:r>
            <w:r w:rsidR="008933FB" w:rsidRPr="00F2572B">
              <w:rPr>
                <w:rFonts w:ascii="Arial" w:hAnsi="Arial" w:cs="Arial"/>
                <w:sz w:val="20"/>
                <w:szCs w:val="20"/>
              </w:rPr>
              <w:t xml:space="preserve"> un monólogo para una comedia o drama.</w:t>
            </w:r>
            <w:r w:rsidRPr="00F2572B">
              <w:rPr>
                <w:rFonts w:ascii="Arial" w:hAnsi="Arial" w:cs="Arial"/>
                <w:sz w:val="20"/>
                <w:szCs w:val="20"/>
              </w:rPr>
              <w:t xml:space="preserve"> Lo trabajará tomando en cuenta el proceso de escritura: escoger el tema, ver todas las posibilidades del tema, concentrarse en un solo tema, escribirlo, entrar en proceso de revisión con el maestro o un par, arregla y finalmente entrega para darle valor. </w:t>
            </w:r>
          </w:p>
          <w:p w:rsidR="008933FB" w:rsidRPr="00F2572B" w:rsidRDefault="008933FB" w:rsidP="008933FB">
            <w:pPr>
              <w:spacing w:after="0" w:line="240" w:lineRule="auto"/>
              <w:rPr>
                <w:rFonts w:ascii="Arial" w:hAnsi="Arial" w:cs="Arial"/>
                <w:sz w:val="20"/>
                <w:szCs w:val="20"/>
              </w:rPr>
            </w:pPr>
            <w:r w:rsidRPr="00F2572B">
              <w:rPr>
                <w:rFonts w:ascii="Arial" w:hAnsi="Arial" w:cs="Arial"/>
                <w:sz w:val="20"/>
                <w:szCs w:val="20"/>
              </w:rPr>
              <w:t>Asegura la revisión y edición del texto contestando a</w:t>
            </w:r>
          </w:p>
          <w:p w:rsidR="008933FB" w:rsidRPr="00F2572B" w:rsidRDefault="008933FB" w:rsidP="008933FB">
            <w:pPr>
              <w:spacing w:after="0" w:line="240" w:lineRule="auto"/>
              <w:rPr>
                <w:rFonts w:ascii="Arial" w:hAnsi="Arial" w:cs="Arial"/>
                <w:sz w:val="20"/>
                <w:szCs w:val="20"/>
              </w:rPr>
            </w:pPr>
            <w:r w:rsidRPr="00F2572B">
              <w:rPr>
                <w:rFonts w:ascii="Arial" w:hAnsi="Arial" w:cs="Arial"/>
                <w:sz w:val="20"/>
                <w:szCs w:val="20"/>
              </w:rPr>
              <w:t>las siguientes preguntas y hace ajustes como sea</w:t>
            </w:r>
          </w:p>
          <w:p w:rsidR="008933FB" w:rsidRPr="00F2572B" w:rsidRDefault="008933FB" w:rsidP="008933FB">
            <w:pPr>
              <w:spacing w:after="0" w:line="240" w:lineRule="auto"/>
              <w:rPr>
                <w:rFonts w:ascii="Arial" w:hAnsi="Arial" w:cs="Arial"/>
                <w:sz w:val="20"/>
                <w:szCs w:val="20"/>
              </w:rPr>
            </w:pPr>
            <w:r w:rsidRPr="00F2572B">
              <w:rPr>
                <w:rFonts w:ascii="Arial" w:hAnsi="Arial" w:cs="Arial"/>
                <w:sz w:val="20"/>
                <w:szCs w:val="20"/>
              </w:rPr>
              <w:t>necesario en el texto: ¿Es la intención del monólogo</w:t>
            </w:r>
          </w:p>
          <w:p w:rsidR="008933FB" w:rsidRPr="00F2572B" w:rsidRDefault="008933FB" w:rsidP="008933FB">
            <w:pPr>
              <w:spacing w:after="0" w:line="240" w:lineRule="auto"/>
              <w:rPr>
                <w:rFonts w:ascii="Arial" w:hAnsi="Arial" w:cs="Arial"/>
                <w:sz w:val="20"/>
                <w:szCs w:val="20"/>
              </w:rPr>
            </w:pPr>
            <w:proofErr w:type="gramStart"/>
            <w:r w:rsidRPr="00F2572B">
              <w:rPr>
                <w:rFonts w:ascii="Arial" w:hAnsi="Arial" w:cs="Arial"/>
                <w:sz w:val="20"/>
                <w:szCs w:val="20"/>
              </w:rPr>
              <w:t>clara</w:t>
            </w:r>
            <w:proofErr w:type="gramEnd"/>
            <w:r w:rsidRPr="00F2572B">
              <w:rPr>
                <w:rFonts w:ascii="Arial" w:hAnsi="Arial" w:cs="Arial"/>
                <w:sz w:val="20"/>
                <w:szCs w:val="20"/>
              </w:rPr>
              <w:t>? ¿De qué maneras puedo fortalecer el impacto</w:t>
            </w:r>
          </w:p>
          <w:p w:rsidR="008933FB" w:rsidRPr="00F2572B" w:rsidRDefault="001450AF" w:rsidP="008933FB">
            <w:pPr>
              <w:spacing w:after="0" w:line="240" w:lineRule="auto"/>
              <w:rPr>
                <w:rFonts w:ascii="Arial" w:hAnsi="Arial" w:cs="Arial"/>
                <w:sz w:val="20"/>
                <w:szCs w:val="20"/>
              </w:rPr>
            </w:pPr>
            <w:proofErr w:type="gramStart"/>
            <w:r w:rsidRPr="00F2572B">
              <w:rPr>
                <w:rFonts w:ascii="Arial" w:hAnsi="Arial" w:cs="Arial"/>
                <w:sz w:val="20"/>
                <w:szCs w:val="20"/>
              </w:rPr>
              <w:t>del</w:t>
            </w:r>
            <w:proofErr w:type="gramEnd"/>
            <w:r w:rsidRPr="00F2572B">
              <w:rPr>
                <w:rFonts w:ascii="Arial" w:hAnsi="Arial" w:cs="Arial"/>
                <w:sz w:val="20"/>
                <w:szCs w:val="20"/>
              </w:rPr>
              <w:t xml:space="preserve"> monó</w:t>
            </w:r>
            <w:r w:rsidR="008933FB" w:rsidRPr="00F2572B">
              <w:rPr>
                <w:rFonts w:ascii="Arial" w:hAnsi="Arial" w:cs="Arial"/>
                <w:sz w:val="20"/>
                <w:szCs w:val="20"/>
              </w:rPr>
              <w:t>logo que deseo en el lector? ¿Estoy</w:t>
            </w:r>
          </w:p>
          <w:p w:rsidR="008933FB" w:rsidRPr="00F2572B" w:rsidRDefault="008933FB" w:rsidP="008933FB">
            <w:pPr>
              <w:spacing w:after="0" w:line="240" w:lineRule="auto"/>
              <w:rPr>
                <w:rFonts w:ascii="Arial" w:hAnsi="Arial" w:cs="Arial"/>
                <w:sz w:val="20"/>
                <w:szCs w:val="20"/>
              </w:rPr>
            </w:pPr>
            <w:r w:rsidRPr="00F2572B">
              <w:rPr>
                <w:rFonts w:ascii="Arial" w:hAnsi="Arial" w:cs="Arial"/>
                <w:sz w:val="20"/>
                <w:szCs w:val="20"/>
              </w:rPr>
              <w:t>llenando las expectativas y las necesidades de mi</w:t>
            </w:r>
          </w:p>
          <w:p w:rsidR="00E72121" w:rsidRPr="00F2572B" w:rsidRDefault="008933FB" w:rsidP="008933FB">
            <w:pPr>
              <w:spacing w:after="0" w:line="240" w:lineRule="auto"/>
              <w:rPr>
                <w:rFonts w:ascii="Arial" w:hAnsi="Arial" w:cs="Arial"/>
                <w:sz w:val="20"/>
                <w:szCs w:val="20"/>
              </w:rPr>
            </w:pPr>
            <w:proofErr w:type="gramStart"/>
            <w:r w:rsidRPr="00F2572B">
              <w:rPr>
                <w:rFonts w:ascii="Arial" w:hAnsi="Arial" w:cs="Arial"/>
                <w:sz w:val="20"/>
                <w:szCs w:val="20"/>
              </w:rPr>
              <w:t>audiencia</w:t>
            </w:r>
            <w:proofErr w:type="gramEnd"/>
            <w:r w:rsidRPr="00F2572B">
              <w:rPr>
                <w:rFonts w:ascii="Arial" w:hAnsi="Arial" w:cs="Arial"/>
                <w:sz w:val="20"/>
                <w:szCs w:val="20"/>
              </w:rPr>
              <w:t>? ¿Son las emociones en este monólogo las</w:t>
            </w:r>
            <w:r w:rsidR="00F2572B">
              <w:rPr>
                <w:rFonts w:ascii="Arial" w:hAnsi="Arial" w:cs="Arial"/>
                <w:sz w:val="20"/>
                <w:szCs w:val="20"/>
              </w:rPr>
              <w:t xml:space="preserve"> </w:t>
            </w:r>
            <w:r w:rsidRPr="00F2572B">
              <w:rPr>
                <w:rFonts w:ascii="Arial" w:hAnsi="Arial" w:cs="Arial"/>
                <w:sz w:val="20"/>
                <w:szCs w:val="20"/>
              </w:rPr>
              <w:t>que se pretenden evocar?</w:t>
            </w:r>
          </w:p>
          <w:p w:rsidR="00B402A6" w:rsidRPr="00F2572B" w:rsidRDefault="00B402A6" w:rsidP="008379E4">
            <w:pPr>
              <w:spacing w:after="0" w:line="240" w:lineRule="auto"/>
              <w:rPr>
                <w:rFonts w:ascii="Arial" w:hAnsi="Arial" w:cs="Arial"/>
                <w:sz w:val="20"/>
                <w:szCs w:val="20"/>
              </w:rPr>
            </w:pPr>
          </w:p>
        </w:tc>
        <w:tc>
          <w:tcPr>
            <w:tcW w:w="848" w:type="pct"/>
          </w:tcPr>
          <w:p w:rsidR="00DD1E5D" w:rsidRPr="00F2572B" w:rsidRDefault="00986193" w:rsidP="00DD1E5D">
            <w:pPr>
              <w:spacing w:after="0" w:line="240" w:lineRule="auto"/>
              <w:rPr>
                <w:rFonts w:ascii="Arial" w:hAnsi="Arial" w:cs="Arial"/>
                <w:sz w:val="20"/>
                <w:szCs w:val="20"/>
              </w:rPr>
            </w:pPr>
            <w:r w:rsidRPr="00F2572B">
              <w:rPr>
                <w:rFonts w:ascii="Arial" w:hAnsi="Arial" w:cs="Arial"/>
                <w:sz w:val="20"/>
                <w:szCs w:val="20"/>
              </w:rPr>
              <w:t xml:space="preserve">Se formarán grupos de 3 a 4 estudiantes. Cada sub-grupo escribirá </w:t>
            </w:r>
            <w:r w:rsidR="00DD1E5D" w:rsidRPr="00F2572B">
              <w:rPr>
                <w:rFonts w:ascii="Arial" w:hAnsi="Arial" w:cs="Arial"/>
                <w:sz w:val="20"/>
                <w:szCs w:val="20"/>
              </w:rPr>
              <w:t>la primera escena de una</w:t>
            </w:r>
            <w:r w:rsidRPr="00F2572B">
              <w:rPr>
                <w:rFonts w:ascii="Arial" w:hAnsi="Arial" w:cs="Arial"/>
                <w:sz w:val="20"/>
                <w:szCs w:val="20"/>
              </w:rPr>
              <w:t xml:space="preserve"> </w:t>
            </w:r>
            <w:r w:rsidR="00DD1E5D" w:rsidRPr="00F2572B">
              <w:rPr>
                <w:rFonts w:ascii="Arial" w:hAnsi="Arial" w:cs="Arial"/>
                <w:sz w:val="20"/>
                <w:szCs w:val="20"/>
              </w:rPr>
              <w:t xml:space="preserve">comedia de su interés. Debe tener por los menos 3 </w:t>
            </w:r>
            <w:r w:rsidRPr="00F2572B">
              <w:rPr>
                <w:rFonts w:ascii="Arial" w:hAnsi="Arial" w:cs="Arial"/>
                <w:sz w:val="20"/>
                <w:szCs w:val="20"/>
              </w:rPr>
              <w:t xml:space="preserve">a 4 </w:t>
            </w:r>
            <w:r w:rsidR="00DD1E5D" w:rsidRPr="00F2572B">
              <w:rPr>
                <w:rFonts w:ascii="Arial" w:hAnsi="Arial" w:cs="Arial"/>
                <w:sz w:val="20"/>
                <w:szCs w:val="20"/>
              </w:rPr>
              <w:t>personajes y una descripción del espacio escénico.</w:t>
            </w:r>
          </w:p>
          <w:p w:rsidR="009709E4" w:rsidRPr="00F2572B" w:rsidRDefault="00DD1E5D" w:rsidP="00DD1E5D">
            <w:pPr>
              <w:spacing w:after="0" w:line="240" w:lineRule="auto"/>
              <w:rPr>
                <w:rFonts w:ascii="Arial" w:hAnsi="Arial" w:cs="Arial"/>
                <w:sz w:val="20"/>
                <w:szCs w:val="20"/>
              </w:rPr>
            </w:pPr>
            <w:r w:rsidRPr="00F2572B">
              <w:rPr>
                <w:rFonts w:ascii="Arial" w:hAnsi="Arial" w:cs="Arial"/>
                <w:sz w:val="20"/>
                <w:szCs w:val="20"/>
              </w:rPr>
              <w:t>Presta atención a cómo se desarrollan los eventos, su secuencia y los detalle</w:t>
            </w:r>
            <w:r w:rsidR="00986193" w:rsidRPr="00F2572B">
              <w:rPr>
                <w:rFonts w:ascii="Arial" w:hAnsi="Arial" w:cs="Arial"/>
                <w:sz w:val="20"/>
                <w:szCs w:val="20"/>
              </w:rPr>
              <w:t xml:space="preserve">s. Utiliza lenguaje apropiado y </w:t>
            </w:r>
            <w:r w:rsidRPr="00F2572B">
              <w:rPr>
                <w:rFonts w:ascii="Arial" w:hAnsi="Arial" w:cs="Arial"/>
                <w:sz w:val="20"/>
                <w:szCs w:val="20"/>
              </w:rPr>
              <w:t>relacionado al género para llevar al lector a vivir la experiencia de su relato y capturar su interés.</w:t>
            </w:r>
          </w:p>
        </w:tc>
        <w:tc>
          <w:tcPr>
            <w:tcW w:w="801" w:type="pct"/>
          </w:tcPr>
          <w:p w:rsidR="00E95746" w:rsidRPr="00F2572B" w:rsidRDefault="00986193" w:rsidP="00E95746">
            <w:pPr>
              <w:spacing w:after="0" w:line="240" w:lineRule="auto"/>
              <w:rPr>
                <w:rFonts w:ascii="Arial" w:hAnsi="Arial" w:cs="Arial"/>
                <w:sz w:val="20"/>
                <w:szCs w:val="20"/>
                <w:lang w:eastAsia="ko-KR"/>
              </w:rPr>
            </w:pPr>
            <w:r w:rsidRPr="00F2572B">
              <w:rPr>
                <w:rFonts w:ascii="Arial" w:hAnsi="Arial" w:cs="Arial"/>
                <w:sz w:val="20"/>
                <w:szCs w:val="20"/>
              </w:rPr>
              <w:t xml:space="preserve">Continuación de los trabajos en sub-grupos para continuar el proceso de escritura de las escenas. El maestro asistirá </w:t>
            </w:r>
            <w:r w:rsidR="000978C1" w:rsidRPr="00F2572B">
              <w:rPr>
                <w:rFonts w:ascii="Arial" w:hAnsi="Arial" w:cs="Arial"/>
                <w:sz w:val="20"/>
                <w:szCs w:val="20"/>
              </w:rPr>
              <w:t xml:space="preserve">a los sub-grupos, a medida que lo necesiten. </w:t>
            </w:r>
          </w:p>
          <w:p w:rsidR="009709E4" w:rsidRPr="00F2572B" w:rsidRDefault="009709E4" w:rsidP="008379E4">
            <w:pPr>
              <w:spacing w:after="0" w:line="240" w:lineRule="auto"/>
              <w:rPr>
                <w:rFonts w:ascii="Arial" w:hAnsi="Arial" w:cs="Arial"/>
                <w:sz w:val="20"/>
                <w:szCs w:val="20"/>
              </w:rPr>
            </w:pPr>
          </w:p>
        </w:tc>
        <w:tc>
          <w:tcPr>
            <w:tcW w:w="801" w:type="pct"/>
          </w:tcPr>
          <w:p w:rsidR="000978C1" w:rsidRPr="00F2572B" w:rsidRDefault="000978C1" w:rsidP="000978C1">
            <w:pPr>
              <w:spacing w:after="0" w:line="240" w:lineRule="auto"/>
              <w:rPr>
                <w:rFonts w:ascii="Arial" w:hAnsi="Arial" w:cs="Arial"/>
                <w:sz w:val="20"/>
                <w:szCs w:val="20"/>
              </w:rPr>
            </w:pPr>
            <w:r w:rsidRPr="00F2572B">
              <w:rPr>
                <w:rFonts w:ascii="Arial" w:hAnsi="Arial" w:cs="Arial"/>
                <w:sz w:val="20"/>
                <w:szCs w:val="20"/>
              </w:rPr>
              <w:t>El estudiante redacta un ensayo corto sobre las obras teatrales. Incluye contestaciones a las siguientes preguntas o desarrolla las siguientes ideas: “En mi</w:t>
            </w:r>
            <w:r w:rsidR="00F2572B">
              <w:rPr>
                <w:rFonts w:ascii="Arial" w:hAnsi="Arial" w:cs="Arial"/>
                <w:sz w:val="20"/>
                <w:szCs w:val="20"/>
              </w:rPr>
              <w:t xml:space="preserve"> </w:t>
            </w:r>
            <w:r w:rsidRPr="00F2572B">
              <w:rPr>
                <w:rFonts w:ascii="Arial" w:hAnsi="Arial" w:cs="Arial"/>
                <w:sz w:val="20"/>
                <w:szCs w:val="20"/>
              </w:rPr>
              <w:t>opinión el aspecto más importante del teatro es…”,</w:t>
            </w:r>
          </w:p>
          <w:p w:rsidR="000978C1" w:rsidRPr="00F2572B" w:rsidRDefault="000978C1" w:rsidP="000978C1">
            <w:pPr>
              <w:spacing w:after="0" w:line="240" w:lineRule="auto"/>
              <w:rPr>
                <w:rFonts w:ascii="Arial" w:hAnsi="Arial" w:cs="Arial"/>
                <w:sz w:val="20"/>
                <w:szCs w:val="20"/>
              </w:rPr>
            </w:pPr>
            <w:r w:rsidRPr="00F2572B">
              <w:rPr>
                <w:rFonts w:ascii="Arial" w:hAnsi="Arial" w:cs="Arial"/>
                <w:sz w:val="20"/>
                <w:szCs w:val="20"/>
              </w:rPr>
              <w:t>“Si una obra tiene mala actuación…”, “El espacio</w:t>
            </w:r>
          </w:p>
          <w:p w:rsidR="009709E4" w:rsidRPr="00F2572B" w:rsidRDefault="000978C1" w:rsidP="00F2572B">
            <w:pPr>
              <w:spacing w:after="0" w:line="240" w:lineRule="auto"/>
              <w:rPr>
                <w:rFonts w:ascii="Arial" w:hAnsi="Arial" w:cs="Arial"/>
                <w:sz w:val="20"/>
                <w:szCs w:val="20"/>
              </w:rPr>
            </w:pPr>
            <w:proofErr w:type="gramStart"/>
            <w:r w:rsidRPr="00F2572B">
              <w:rPr>
                <w:rFonts w:ascii="Arial" w:hAnsi="Arial" w:cs="Arial"/>
                <w:sz w:val="20"/>
                <w:szCs w:val="20"/>
              </w:rPr>
              <w:t>escénico</w:t>
            </w:r>
            <w:proofErr w:type="gramEnd"/>
            <w:r w:rsidRPr="00F2572B">
              <w:rPr>
                <w:rFonts w:ascii="Arial" w:hAnsi="Arial" w:cs="Arial"/>
                <w:sz w:val="20"/>
                <w:szCs w:val="20"/>
              </w:rPr>
              <w:t>…”. Hace uso del lenguaje técnico teatral y</w:t>
            </w:r>
            <w:r w:rsidR="00F2572B">
              <w:rPr>
                <w:rFonts w:ascii="Arial" w:hAnsi="Arial" w:cs="Arial"/>
                <w:sz w:val="20"/>
                <w:szCs w:val="20"/>
              </w:rPr>
              <w:t xml:space="preserve"> de las </w:t>
            </w:r>
            <w:r w:rsidRPr="00F2572B">
              <w:rPr>
                <w:rFonts w:ascii="Arial" w:hAnsi="Arial" w:cs="Arial"/>
                <w:sz w:val="20"/>
                <w:szCs w:val="20"/>
              </w:rPr>
              <w:t>herramientas de transición para completar su ensayo. Es importante que utilicen el proceso de escritura.</w:t>
            </w:r>
          </w:p>
        </w:tc>
        <w:tc>
          <w:tcPr>
            <w:tcW w:w="801" w:type="pct"/>
          </w:tcPr>
          <w:p w:rsidR="009709E4" w:rsidRPr="00F2572B" w:rsidRDefault="00F76C8B" w:rsidP="00E72121">
            <w:pPr>
              <w:spacing w:after="0" w:line="240" w:lineRule="auto"/>
              <w:rPr>
                <w:rFonts w:ascii="Arial" w:hAnsi="Arial" w:cs="Arial"/>
                <w:sz w:val="20"/>
                <w:szCs w:val="20"/>
              </w:rPr>
            </w:pPr>
            <w:r w:rsidRPr="00F2572B">
              <w:rPr>
                <w:rFonts w:ascii="Arial" w:hAnsi="Arial" w:cs="Arial"/>
                <w:sz w:val="20"/>
                <w:szCs w:val="20"/>
              </w:rPr>
              <w:t>El estudiante escribe una biografía sobre el dramaturgo que más le llame la atención. Debe haber traído la información del dramaturgo. En caso de que el estudiante no la haya traído, el maestro estable</w:t>
            </w:r>
            <w:r w:rsidR="00F2572B">
              <w:rPr>
                <w:rFonts w:ascii="Arial" w:hAnsi="Arial" w:cs="Arial"/>
                <w:sz w:val="20"/>
                <w:szCs w:val="20"/>
              </w:rPr>
              <w:t>cerá</w:t>
            </w:r>
            <w:r w:rsidRPr="00F2572B">
              <w:rPr>
                <w:rFonts w:ascii="Arial" w:hAnsi="Arial" w:cs="Arial"/>
                <w:sz w:val="20"/>
                <w:szCs w:val="20"/>
              </w:rPr>
              <w:t xml:space="preserve"> un acuerdo de préstamos de enciclopedias  biográficas para hacer el trabajo. La biografía no debe pasar </w:t>
            </w:r>
            <w:r w:rsidR="00F2572B">
              <w:rPr>
                <w:rFonts w:ascii="Arial" w:hAnsi="Arial" w:cs="Arial"/>
                <w:sz w:val="20"/>
                <w:szCs w:val="20"/>
              </w:rPr>
              <w:t xml:space="preserve">de </w:t>
            </w:r>
            <w:r w:rsidRPr="00F2572B">
              <w:rPr>
                <w:rFonts w:ascii="Arial" w:hAnsi="Arial" w:cs="Arial"/>
                <w:sz w:val="20"/>
                <w:szCs w:val="20"/>
              </w:rPr>
              <w:t xml:space="preserve">más de una página y debe aplicar el proceso de escritura. </w:t>
            </w:r>
          </w:p>
        </w:tc>
      </w:tr>
      <w:tr w:rsidR="00F2572B" w:rsidRPr="00F2572B" w:rsidTr="0021004F">
        <w:trPr>
          <w:trHeight w:val="1898"/>
        </w:trPr>
        <w:tc>
          <w:tcPr>
            <w:tcW w:w="899" w:type="pct"/>
            <w:vAlign w:val="center"/>
          </w:tcPr>
          <w:p w:rsidR="009709E4" w:rsidRPr="00F2572B" w:rsidRDefault="003E13E9" w:rsidP="00686827">
            <w:pPr>
              <w:spacing w:before="120" w:after="120" w:line="240" w:lineRule="auto"/>
              <w:rPr>
                <w:rFonts w:ascii="Arial" w:hAnsi="Arial" w:cs="Arial"/>
                <w:sz w:val="20"/>
                <w:szCs w:val="20"/>
              </w:rPr>
            </w:pPr>
            <w:r w:rsidRPr="00F2572B">
              <w:rPr>
                <w:rFonts w:ascii="Arial" w:hAnsi="Arial" w:cs="Arial"/>
                <w:sz w:val="20"/>
                <w:szCs w:val="20"/>
              </w:rPr>
              <w:lastRenderedPageBreak/>
              <w:t xml:space="preserve">Actividad de </w:t>
            </w:r>
            <w:r w:rsidR="009709E4" w:rsidRPr="00F2572B">
              <w:rPr>
                <w:rFonts w:ascii="Arial" w:hAnsi="Arial" w:cs="Arial"/>
                <w:sz w:val="20"/>
                <w:szCs w:val="20"/>
              </w:rPr>
              <w:t>Cierre</w:t>
            </w:r>
          </w:p>
        </w:tc>
        <w:tc>
          <w:tcPr>
            <w:tcW w:w="850" w:type="pct"/>
          </w:tcPr>
          <w:p w:rsidR="009709E4" w:rsidRPr="00F2572B" w:rsidRDefault="00DD1E5D" w:rsidP="00DD1E5D">
            <w:pPr>
              <w:spacing w:after="0" w:line="240" w:lineRule="auto"/>
              <w:rPr>
                <w:rFonts w:ascii="Arial" w:hAnsi="Arial" w:cs="Arial"/>
                <w:sz w:val="20"/>
                <w:szCs w:val="20"/>
              </w:rPr>
            </w:pPr>
            <w:r w:rsidRPr="00F2572B">
              <w:rPr>
                <w:rFonts w:ascii="Arial" w:hAnsi="Arial" w:cs="Arial"/>
                <w:sz w:val="20"/>
                <w:szCs w:val="20"/>
              </w:rPr>
              <w:t xml:space="preserve">Se le dará oportunidad a que los estudiantes, voluntariamente escojan su monólogo. </w:t>
            </w:r>
          </w:p>
        </w:tc>
        <w:tc>
          <w:tcPr>
            <w:tcW w:w="848" w:type="pct"/>
          </w:tcPr>
          <w:p w:rsidR="009709E4" w:rsidRPr="00F2572B" w:rsidRDefault="00DD1E5D" w:rsidP="00E72121">
            <w:pPr>
              <w:spacing w:after="0" w:line="240" w:lineRule="auto"/>
              <w:rPr>
                <w:rFonts w:ascii="Arial" w:hAnsi="Arial" w:cs="Arial"/>
                <w:sz w:val="20"/>
                <w:szCs w:val="20"/>
              </w:rPr>
            </w:pPr>
            <w:r w:rsidRPr="00F2572B">
              <w:rPr>
                <w:rFonts w:ascii="Arial" w:hAnsi="Arial" w:cs="Arial"/>
                <w:sz w:val="20"/>
                <w:szCs w:val="20"/>
              </w:rPr>
              <w:t xml:space="preserve">Compartir en el pleno cómo cada cual está desarrollando su libreto: temas, personajes, elementos que están experimentando para provocar la risa. </w:t>
            </w:r>
          </w:p>
        </w:tc>
        <w:tc>
          <w:tcPr>
            <w:tcW w:w="801" w:type="pct"/>
          </w:tcPr>
          <w:p w:rsidR="00E72121" w:rsidRPr="00F2572B" w:rsidRDefault="00986193" w:rsidP="00E72121">
            <w:pPr>
              <w:spacing w:after="0" w:line="240" w:lineRule="auto"/>
              <w:rPr>
                <w:rFonts w:ascii="Arial" w:hAnsi="Arial" w:cs="Arial"/>
                <w:sz w:val="20"/>
                <w:szCs w:val="20"/>
              </w:rPr>
            </w:pPr>
            <w:r w:rsidRPr="00F2572B">
              <w:rPr>
                <w:rFonts w:ascii="Arial" w:hAnsi="Arial" w:cs="Arial"/>
                <w:sz w:val="20"/>
                <w:szCs w:val="20"/>
              </w:rPr>
              <w:t xml:space="preserve">Reunir a los estudiantes </w:t>
            </w:r>
            <w:r w:rsidR="000978C1" w:rsidRPr="00F2572B">
              <w:rPr>
                <w:rFonts w:ascii="Arial" w:hAnsi="Arial" w:cs="Arial"/>
                <w:sz w:val="20"/>
                <w:szCs w:val="20"/>
              </w:rPr>
              <w:t xml:space="preserve">para compartir los procesos de trabajo y clarificar dudas. </w:t>
            </w:r>
          </w:p>
          <w:p w:rsidR="009709E4" w:rsidRPr="00F2572B" w:rsidRDefault="009709E4" w:rsidP="00E95746">
            <w:pPr>
              <w:spacing w:after="0" w:line="240" w:lineRule="auto"/>
              <w:rPr>
                <w:rFonts w:ascii="Arial" w:hAnsi="Arial" w:cs="Arial"/>
                <w:sz w:val="20"/>
                <w:szCs w:val="20"/>
              </w:rPr>
            </w:pPr>
          </w:p>
        </w:tc>
        <w:tc>
          <w:tcPr>
            <w:tcW w:w="801" w:type="pct"/>
          </w:tcPr>
          <w:p w:rsidR="009709E4" w:rsidRPr="00F2572B" w:rsidRDefault="00F2572B" w:rsidP="00E72121">
            <w:pPr>
              <w:spacing w:after="0" w:line="240" w:lineRule="auto"/>
              <w:rPr>
                <w:rFonts w:ascii="Arial" w:hAnsi="Arial" w:cs="Arial"/>
                <w:sz w:val="20"/>
                <w:szCs w:val="20"/>
              </w:rPr>
            </w:pPr>
            <w:r>
              <w:rPr>
                <w:rFonts w:ascii="Arial" w:hAnsi="Arial" w:cs="Arial"/>
                <w:sz w:val="20"/>
                <w:szCs w:val="20"/>
              </w:rPr>
              <w:t>R</w:t>
            </w:r>
            <w:r w:rsidR="00F76C8B" w:rsidRPr="00F2572B">
              <w:rPr>
                <w:rFonts w:ascii="Arial" w:hAnsi="Arial" w:cs="Arial"/>
                <w:sz w:val="20"/>
                <w:szCs w:val="20"/>
              </w:rPr>
              <w:t xml:space="preserve">evisar y entregar los trabajos. Dar espacio a que los voluntarios que quieran compartir sus escritos, así lo hagan. </w:t>
            </w:r>
          </w:p>
        </w:tc>
        <w:tc>
          <w:tcPr>
            <w:tcW w:w="801" w:type="pct"/>
          </w:tcPr>
          <w:p w:rsidR="009709E4" w:rsidRPr="00F2572B" w:rsidRDefault="00F76C8B" w:rsidP="00E72121">
            <w:pPr>
              <w:spacing w:after="0" w:line="240" w:lineRule="auto"/>
              <w:rPr>
                <w:rFonts w:ascii="Arial" w:hAnsi="Arial" w:cs="Arial"/>
                <w:sz w:val="20"/>
                <w:szCs w:val="20"/>
              </w:rPr>
            </w:pPr>
            <w:r w:rsidRPr="00F2572B">
              <w:rPr>
                <w:rFonts w:ascii="Arial" w:hAnsi="Arial" w:cs="Arial"/>
                <w:sz w:val="20"/>
                <w:szCs w:val="20"/>
              </w:rPr>
              <w:t xml:space="preserve">Cada estudiante compartirá cuál es el dramaturgo que seleccionó y qué elemento admira y adaptaría para escribir obras teatrales. </w:t>
            </w:r>
          </w:p>
        </w:tc>
      </w:tr>
      <w:tr w:rsidR="00F2572B" w:rsidRPr="00F2572B" w:rsidTr="00AC7617">
        <w:trPr>
          <w:trHeight w:val="58"/>
        </w:trPr>
        <w:tc>
          <w:tcPr>
            <w:tcW w:w="899" w:type="pct"/>
            <w:vAlign w:val="center"/>
          </w:tcPr>
          <w:p w:rsidR="00686827" w:rsidRPr="00F2572B" w:rsidRDefault="00686827" w:rsidP="00686827">
            <w:pPr>
              <w:spacing w:before="120" w:after="120" w:line="240" w:lineRule="auto"/>
              <w:rPr>
                <w:rFonts w:ascii="Arial" w:hAnsi="Arial" w:cs="Arial"/>
                <w:sz w:val="20"/>
                <w:szCs w:val="20"/>
              </w:rPr>
            </w:pPr>
            <w:r w:rsidRPr="00F2572B">
              <w:rPr>
                <w:rFonts w:ascii="Arial" w:hAnsi="Arial" w:cs="Arial"/>
                <w:sz w:val="20"/>
                <w:szCs w:val="20"/>
              </w:rPr>
              <w:t>Avalúos Formativos - Otras evidencias</w:t>
            </w:r>
          </w:p>
        </w:tc>
        <w:tc>
          <w:tcPr>
            <w:tcW w:w="850" w:type="pct"/>
          </w:tcPr>
          <w:p w:rsidR="009B1917" w:rsidRPr="00F2572B" w:rsidRDefault="00DD1E5D" w:rsidP="00671D8F">
            <w:pPr>
              <w:spacing w:after="0" w:line="240" w:lineRule="auto"/>
              <w:rPr>
                <w:rFonts w:ascii="Arial" w:hAnsi="Arial" w:cs="Arial"/>
                <w:sz w:val="20"/>
                <w:szCs w:val="20"/>
              </w:rPr>
            </w:pPr>
            <w:r w:rsidRPr="00F2572B">
              <w:rPr>
                <w:rFonts w:ascii="Arial" w:hAnsi="Arial" w:cs="Arial"/>
                <w:sz w:val="20"/>
                <w:szCs w:val="20"/>
              </w:rPr>
              <w:t xml:space="preserve">Procesos de escritura </w:t>
            </w:r>
            <w:r w:rsidR="000978C1" w:rsidRPr="00F2572B">
              <w:rPr>
                <w:rFonts w:ascii="Arial" w:hAnsi="Arial" w:cs="Arial"/>
                <w:sz w:val="20"/>
                <w:szCs w:val="20"/>
              </w:rPr>
              <w:t>de monólogo</w:t>
            </w:r>
          </w:p>
        </w:tc>
        <w:tc>
          <w:tcPr>
            <w:tcW w:w="848" w:type="pct"/>
          </w:tcPr>
          <w:p w:rsidR="00686827" w:rsidRPr="00F2572B" w:rsidRDefault="00DD1E5D" w:rsidP="00671D8F">
            <w:pPr>
              <w:spacing w:after="0" w:line="240" w:lineRule="auto"/>
              <w:rPr>
                <w:rFonts w:ascii="Arial" w:hAnsi="Arial" w:cs="Arial"/>
                <w:sz w:val="20"/>
                <w:szCs w:val="20"/>
              </w:rPr>
            </w:pPr>
            <w:r w:rsidRPr="00F2572B">
              <w:rPr>
                <w:rFonts w:ascii="Arial" w:hAnsi="Arial" w:cs="Arial"/>
                <w:sz w:val="20"/>
                <w:szCs w:val="20"/>
              </w:rPr>
              <w:t xml:space="preserve">Procesos de escritura </w:t>
            </w:r>
            <w:r w:rsidR="000978C1" w:rsidRPr="00F2572B">
              <w:rPr>
                <w:rFonts w:ascii="Arial" w:hAnsi="Arial" w:cs="Arial"/>
                <w:sz w:val="20"/>
                <w:szCs w:val="20"/>
              </w:rPr>
              <w:t>de un libreto de la primera escena de una obra</w:t>
            </w:r>
          </w:p>
        </w:tc>
        <w:tc>
          <w:tcPr>
            <w:tcW w:w="801" w:type="pct"/>
          </w:tcPr>
          <w:p w:rsidR="00686827" w:rsidRPr="00F2572B" w:rsidRDefault="000978C1" w:rsidP="00671D8F">
            <w:pPr>
              <w:spacing w:after="0" w:line="240" w:lineRule="auto"/>
              <w:rPr>
                <w:rFonts w:ascii="Arial" w:hAnsi="Arial" w:cs="Arial"/>
                <w:sz w:val="20"/>
                <w:szCs w:val="20"/>
              </w:rPr>
            </w:pPr>
            <w:r w:rsidRPr="00F2572B">
              <w:rPr>
                <w:rFonts w:ascii="Arial" w:hAnsi="Arial" w:cs="Arial"/>
                <w:sz w:val="20"/>
                <w:szCs w:val="20"/>
              </w:rPr>
              <w:t>Procesos de escritura de un libreto de la primera escena de una obra</w:t>
            </w:r>
          </w:p>
        </w:tc>
        <w:tc>
          <w:tcPr>
            <w:tcW w:w="801" w:type="pct"/>
          </w:tcPr>
          <w:p w:rsidR="00686827" w:rsidRPr="00F2572B" w:rsidRDefault="00F76C8B" w:rsidP="00671D8F">
            <w:pPr>
              <w:spacing w:after="0" w:line="240" w:lineRule="auto"/>
              <w:rPr>
                <w:rFonts w:ascii="Arial" w:hAnsi="Arial" w:cs="Arial"/>
                <w:sz w:val="20"/>
                <w:szCs w:val="20"/>
              </w:rPr>
            </w:pPr>
            <w:r w:rsidRPr="00F2572B">
              <w:rPr>
                <w:rFonts w:ascii="Arial" w:hAnsi="Arial" w:cs="Arial"/>
                <w:sz w:val="20"/>
                <w:szCs w:val="20"/>
              </w:rPr>
              <w:t>Proceso de escritura de ensayo</w:t>
            </w:r>
          </w:p>
        </w:tc>
        <w:tc>
          <w:tcPr>
            <w:tcW w:w="801" w:type="pct"/>
          </w:tcPr>
          <w:p w:rsidR="00686827" w:rsidRPr="00F2572B" w:rsidRDefault="00F76C8B" w:rsidP="00F76C8B">
            <w:pPr>
              <w:rPr>
                <w:rFonts w:ascii="Arial" w:hAnsi="Arial" w:cs="Arial"/>
                <w:sz w:val="20"/>
                <w:szCs w:val="20"/>
              </w:rPr>
            </w:pPr>
            <w:r w:rsidRPr="00F2572B">
              <w:rPr>
                <w:rFonts w:ascii="Arial" w:hAnsi="Arial" w:cs="Arial"/>
                <w:sz w:val="20"/>
                <w:szCs w:val="20"/>
              </w:rPr>
              <w:t>Proceso de escritura de una biografía</w:t>
            </w:r>
          </w:p>
        </w:tc>
      </w:tr>
      <w:tr w:rsidR="00F2572B" w:rsidRPr="00F2572B" w:rsidTr="00AC7617">
        <w:trPr>
          <w:trHeight w:val="58"/>
        </w:trPr>
        <w:tc>
          <w:tcPr>
            <w:tcW w:w="899" w:type="pct"/>
            <w:vAlign w:val="center"/>
          </w:tcPr>
          <w:p w:rsidR="00AA0738" w:rsidRPr="00F2572B" w:rsidRDefault="00AA0738" w:rsidP="00686827">
            <w:pPr>
              <w:spacing w:before="120" w:after="120" w:line="240" w:lineRule="auto"/>
              <w:rPr>
                <w:rFonts w:ascii="Arial" w:hAnsi="Arial" w:cs="Arial"/>
                <w:sz w:val="20"/>
                <w:szCs w:val="20"/>
                <w:lang w:val="en-US"/>
              </w:rPr>
            </w:pPr>
            <w:proofErr w:type="spellStart"/>
            <w:r w:rsidRPr="00F2572B">
              <w:rPr>
                <w:rFonts w:ascii="Arial" w:hAnsi="Arial" w:cs="Arial"/>
                <w:sz w:val="20"/>
                <w:szCs w:val="20"/>
                <w:lang w:val="en-US"/>
              </w:rPr>
              <w:t>Materiales</w:t>
            </w:r>
            <w:proofErr w:type="spellEnd"/>
          </w:p>
        </w:tc>
        <w:tc>
          <w:tcPr>
            <w:tcW w:w="850" w:type="pct"/>
          </w:tcPr>
          <w:p w:rsidR="00AA0738" w:rsidRPr="00F2572B" w:rsidRDefault="0021004F" w:rsidP="00F2572B">
            <w:pPr>
              <w:rPr>
                <w:rFonts w:ascii="Arial" w:eastAsia="Times New Roman" w:hAnsi="Arial" w:cs="Arial"/>
                <w:sz w:val="20"/>
                <w:szCs w:val="20"/>
                <w:lang w:val="en-US" w:eastAsia="ja-JP"/>
              </w:rPr>
            </w:pPr>
            <w:proofErr w:type="spellStart"/>
            <w:r w:rsidRPr="00F2572B">
              <w:rPr>
                <w:rFonts w:ascii="Arial" w:hAnsi="Arial" w:cs="Arial"/>
                <w:sz w:val="20"/>
                <w:szCs w:val="20"/>
                <w:lang w:val="en-US"/>
              </w:rPr>
              <w:t>Otros</w:t>
            </w:r>
            <w:proofErr w:type="spellEnd"/>
            <w:r w:rsidRPr="00F2572B">
              <w:rPr>
                <w:rFonts w:ascii="Arial" w:hAnsi="Arial" w:cs="Arial"/>
                <w:sz w:val="20"/>
                <w:szCs w:val="20"/>
                <w:lang w:val="en-US"/>
              </w:rPr>
              <w:t xml:space="preserve">: </w:t>
            </w:r>
            <w:proofErr w:type="spellStart"/>
            <w:r w:rsidR="00E66F9C" w:rsidRPr="00F2572B">
              <w:rPr>
                <w:rFonts w:ascii="Arial" w:hAnsi="Arial" w:cs="Arial"/>
                <w:sz w:val="20"/>
                <w:szCs w:val="20"/>
                <w:lang w:val="en-US"/>
              </w:rPr>
              <w:t>novela</w:t>
            </w:r>
            <w:proofErr w:type="spellEnd"/>
            <w:r w:rsidR="00E66F9C" w:rsidRPr="00F2572B">
              <w:rPr>
                <w:rFonts w:ascii="Arial" w:hAnsi="Arial" w:cs="Arial"/>
                <w:sz w:val="20"/>
                <w:szCs w:val="20"/>
                <w:lang w:val="en-US"/>
              </w:rPr>
              <w:t xml:space="preserve">: </w:t>
            </w:r>
            <w:r w:rsidR="00E72121" w:rsidRPr="00F2572B">
              <w:rPr>
                <w:rFonts w:ascii="Arial" w:hAnsi="Arial" w:cs="Arial"/>
                <w:sz w:val="20"/>
                <w:szCs w:val="20"/>
                <w:lang w:val="en-US"/>
              </w:rPr>
              <w:t>____________</w:t>
            </w:r>
          </w:p>
        </w:tc>
        <w:tc>
          <w:tcPr>
            <w:tcW w:w="848" w:type="pct"/>
          </w:tcPr>
          <w:p w:rsidR="0021004F" w:rsidRPr="00F2572B" w:rsidRDefault="0021004F" w:rsidP="00F2572B">
            <w:pPr>
              <w:spacing w:after="0" w:line="240" w:lineRule="auto"/>
              <w:rPr>
                <w:rFonts w:ascii="Arial" w:hAnsi="Arial" w:cs="Arial"/>
                <w:sz w:val="20"/>
                <w:szCs w:val="20"/>
              </w:rPr>
            </w:pPr>
            <w:r w:rsidRPr="00F2572B">
              <w:rPr>
                <w:rFonts w:ascii="Arial" w:hAnsi="Arial" w:cs="Arial"/>
                <w:sz w:val="20"/>
                <w:szCs w:val="20"/>
              </w:rPr>
              <w:t>Otros: ___________________</w:t>
            </w:r>
          </w:p>
        </w:tc>
        <w:tc>
          <w:tcPr>
            <w:tcW w:w="801" w:type="pct"/>
          </w:tcPr>
          <w:p w:rsidR="00AA0738" w:rsidRPr="00F2572B" w:rsidRDefault="00CB0EB1" w:rsidP="00F2572B">
            <w:pPr>
              <w:spacing w:after="0" w:line="240" w:lineRule="auto"/>
              <w:rPr>
                <w:rFonts w:ascii="Arial" w:hAnsi="Arial" w:cs="Arial"/>
                <w:sz w:val="20"/>
                <w:szCs w:val="20"/>
              </w:rPr>
            </w:pPr>
            <w:r w:rsidRPr="00F2572B">
              <w:rPr>
                <w:rFonts w:ascii="Arial" w:hAnsi="Arial" w:cs="Arial"/>
                <w:sz w:val="20"/>
                <w:szCs w:val="20"/>
              </w:rPr>
              <w:t>Otros: __________________</w:t>
            </w:r>
          </w:p>
        </w:tc>
        <w:tc>
          <w:tcPr>
            <w:tcW w:w="801" w:type="pct"/>
          </w:tcPr>
          <w:p w:rsidR="00AA0738" w:rsidRPr="00F2572B" w:rsidRDefault="00A93688" w:rsidP="00F2572B">
            <w:pPr>
              <w:spacing w:after="0" w:line="240" w:lineRule="auto"/>
              <w:rPr>
                <w:rFonts w:ascii="Arial" w:hAnsi="Arial" w:cs="Arial"/>
                <w:sz w:val="20"/>
                <w:szCs w:val="20"/>
              </w:rPr>
            </w:pPr>
            <w:r w:rsidRPr="00F2572B">
              <w:rPr>
                <w:rFonts w:ascii="Arial" w:hAnsi="Arial" w:cs="Arial"/>
                <w:sz w:val="20"/>
                <w:szCs w:val="20"/>
              </w:rPr>
              <w:t>Otros: _________________</w:t>
            </w:r>
          </w:p>
        </w:tc>
        <w:tc>
          <w:tcPr>
            <w:tcW w:w="801" w:type="pct"/>
          </w:tcPr>
          <w:p w:rsidR="00AA0738" w:rsidRPr="00F2572B" w:rsidRDefault="00A93688" w:rsidP="00F2572B">
            <w:pPr>
              <w:spacing w:after="0" w:line="240" w:lineRule="auto"/>
              <w:rPr>
                <w:rFonts w:ascii="Arial" w:hAnsi="Arial" w:cs="Arial"/>
                <w:sz w:val="20"/>
                <w:szCs w:val="20"/>
              </w:rPr>
            </w:pPr>
            <w:r w:rsidRPr="00F2572B">
              <w:rPr>
                <w:rFonts w:ascii="Arial" w:hAnsi="Arial" w:cs="Arial"/>
                <w:sz w:val="20"/>
                <w:szCs w:val="20"/>
              </w:rPr>
              <w:t>Otros: __________________</w:t>
            </w:r>
          </w:p>
        </w:tc>
      </w:tr>
      <w:tr w:rsidR="00F2572B" w:rsidRPr="00F2572B" w:rsidTr="00AC7617">
        <w:trPr>
          <w:trHeight w:val="58"/>
        </w:trPr>
        <w:tc>
          <w:tcPr>
            <w:tcW w:w="899" w:type="pct"/>
            <w:vAlign w:val="center"/>
          </w:tcPr>
          <w:p w:rsidR="00CB0EB1" w:rsidRPr="00F2572B" w:rsidRDefault="00CB0EB1" w:rsidP="00CB0EB1">
            <w:pPr>
              <w:spacing w:before="120" w:after="120" w:line="240" w:lineRule="auto"/>
              <w:rPr>
                <w:rFonts w:ascii="Arial" w:hAnsi="Arial" w:cs="Arial"/>
                <w:sz w:val="20"/>
                <w:szCs w:val="20"/>
              </w:rPr>
            </w:pPr>
            <w:r w:rsidRPr="00F2572B">
              <w:rPr>
                <w:rFonts w:ascii="Arial" w:hAnsi="Arial" w:cs="Arial"/>
                <w:sz w:val="20"/>
                <w:szCs w:val="20"/>
              </w:rPr>
              <w:t>Asignación</w:t>
            </w:r>
          </w:p>
        </w:tc>
        <w:tc>
          <w:tcPr>
            <w:tcW w:w="850" w:type="pct"/>
          </w:tcPr>
          <w:p w:rsidR="00CB0EB1" w:rsidRPr="00F2572B" w:rsidRDefault="00F76C8B" w:rsidP="00CB0EB1">
            <w:pPr>
              <w:rPr>
                <w:rFonts w:ascii="Arial" w:hAnsi="Arial" w:cs="Arial"/>
                <w:sz w:val="20"/>
                <w:szCs w:val="20"/>
              </w:rPr>
            </w:pPr>
            <w:r w:rsidRPr="00F2572B">
              <w:rPr>
                <w:rFonts w:ascii="Arial" w:hAnsi="Arial" w:cs="Arial"/>
                <w:sz w:val="20"/>
                <w:szCs w:val="20"/>
              </w:rPr>
              <w:t xml:space="preserve">Pedirles a los estudiantes que para el viernes, traigan la biografía de un dramaturgo puertorriqueño o el dramaturgo de alguna de las piezas teatrales leídas en clases. </w:t>
            </w:r>
          </w:p>
          <w:p w:rsidR="00CB0EB1" w:rsidRPr="00F2572B" w:rsidRDefault="00CB0EB1" w:rsidP="00CB0EB1">
            <w:pPr>
              <w:rPr>
                <w:rStyle w:val="hps"/>
                <w:rFonts w:ascii="Arial" w:hAnsi="Arial" w:cs="Arial"/>
                <w:sz w:val="20"/>
                <w:szCs w:val="20"/>
              </w:rPr>
            </w:pPr>
          </w:p>
        </w:tc>
        <w:tc>
          <w:tcPr>
            <w:tcW w:w="848" w:type="pct"/>
          </w:tcPr>
          <w:p w:rsidR="00CB0EB1" w:rsidRPr="00F2572B" w:rsidRDefault="00CB0EB1" w:rsidP="00CB0EB1">
            <w:pPr>
              <w:rPr>
                <w:rFonts w:ascii="Arial" w:hAnsi="Arial" w:cs="Arial"/>
                <w:sz w:val="20"/>
                <w:szCs w:val="20"/>
              </w:rPr>
            </w:pPr>
          </w:p>
          <w:p w:rsidR="00CB0EB1" w:rsidRPr="00F2572B" w:rsidRDefault="00CB0EB1" w:rsidP="00CB0EB1">
            <w:pPr>
              <w:rPr>
                <w:rFonts w:ascii="Arial" w:hAnsi="Arial" w:cs="Arial"/>
                <w:sz w:val="20"/>
                <w:szCs w:val="20"/>
              </w:rPr>
            </w:pPr>
          </w:p>
          <w:p w:rsidR="00CB0EB1" w:rsidRPr="00F2572B" w:rsidRDefault="00CB0EB1" w:rsidP="00CB0EB1">
            <w:pPr>
              <w:spacing w:after="0" w:line="240" w:lineRule="auto"/>
              <w:rPr>
                <w:rFonts w:ascii="Arial" w:hAnsi="Arial" w:cs="Arial"/>
                <w:sz w:val="20"/>
                <w:szCs w:val="20"/>
              </w:rPr>
            </w:pPr>
          </w:p>
        </w:tc>
        <w:tc>
          <w:tcPr>
            <w:tcW w:w="801" w:type="pct"/>
          </w:tcPr>
          <w:p w:rsidR="00CB0EB1" w:rsidRPr="00F2572B" w:rsidRDefault="00CB0EB1" w:rsidP="00F76C8B">
            <w:pPr>
              <w:rPr>
                <w:rFonts w:ascii="Arial" w:hAnsi="Arial" w:cs="Arial"/>
                <w:sz w:val="20"/>
                <w:szCs w:val="20"/>
              </w:rPr>
            </w:pPr>
          </w:p>
        </w:tc>
        <w:tc>
          <w:tcPr>
            <w:tcW w:w="801" w:type="pct"/>
          </w:tcPr>
          <w:p w:rsidR="00CB0EB1" w:rsidRPr="00F2572B" w:rsidRDefault="00CB0EB1" w:rsidP="0099684C">
            <w:pPr>
              <w:rPr>
                <w:rFonts w:ascii="Arial" w:hAnsi="Arial" w:cs="Arial"/>
                <w:sz w:val="20"/>
                <w:szCs w:val="20"/>
              </w:rPr>
            </w:pPr>
          </w:p>
        </w:tc>
        <w:tc>
          <w:tcPr>
            <w:tcW w:w="801" w:type="pct"/>
          </w:tcPr>
          <w:p w:rsidR="00A93688" w:rsidRPr="00F2572B" w:rsidRDefault="00A93688" w:rsidP="00A93688">
            <w:pPr>
              <w:rPr>
                <w:rFonts w:ascii="Arial" w:hAnsi="Arial" w:cs="Arial"/>
                <w:sz w:val="20"/>
                <w:szCs w:val="20"/>
              </w:rPr>
            </w:pPr>
          </w:p>
          <w:p w:rsidR="00A93688" w:rsidRPr="00F2572B" w:rsidRDefault="00A93688" w:rsidP="00A93688">
            <w:pPr>
              <w:rPr>
                <w:rFonts w:ascii="Arial" w:hAnsi="Arial" w:cs="Arial"/>
                <w:sz w:val="20"/>
                <w:szCs w:val="20"/>
              </w:rPr>
            </w:pPr>
          </w:p>
          <w:p w:rsidR="00CB0EB1" w:rsidRPr="00F2572B" w:rsidRDefault="00CB0EB1" w:rsidP="00CB0EB1">
            <w:pPr>
              <w:spacing w:after="0" w:line="240" w:lineRule="auto"/>
              <w:rPr>
                <w:rFonts w:ascii="Arial" w:hAnsi="Arial" w:cs="Arial"/>
                <w:sz w:val="20"/>
                <w:szCs w:val="20"/>
              </w:rPr>
            </w:pPr>
          </w:p>
        </w:tc>
      </w:tr>
      <w:tr w:rsidR="00F2572B" w:rsidRPr="00F2572B" w:rsidTr="00AC7617">
        <w:trPr>
          <w:trHeight w:val="392"/>
        </w:trPr>
        <w:tc>
          <w:tcPr>
            <w:tcW w:w="899" w:type="pct"/>
          </w:tcPr>
          <w:p w:rsidR="00CB0EB1" w:rsidRPr="00F2572B" w:rsidRDefault="00CB0EB1" w:rsidP="00CB0EB1">
            <w:pPr>
              <w:spacing w:after="0" w:line="240" w:lineRule="auto"/>
              <w:rPr>
                <w:rFonts w:ascii="Arial" w:hAnsi="Arial" w:cs="Arial"/>
                <w:sz w:val="20"/>
                <w:szCs w:val="20"/>
              </w:rPr>
            </w:pPr>
            <w:r w:rsidRPr="00F2572B">
              <w:rPr>
                <w:rFonts w:ascii="Arial" w:hAnsi="Arial" w:cs="Arial"/>
                <w:sz w:val="20"/>
                <w:szCs w:val="20"/>
              </w:rPr>
              <w:t>Estrategias de instrucción diferenciada</w:t>
            </w:r>
          </w:p>
          <w:p w:rsidR="00CB0EB1" w:rsidRPr="00F2572B" w:rsidRDefault="00CB0EB1" w:rsidP="00CB0EB1">
            <w:pPr>
              <w:spacing w:after="0" w:line="240" w:lineRule="auto"/>
              <w:rPr>
                <w:rFonts w:ascii="Arial" w:hAnsi="Arial" w:cs="Arial"/>
                <w:sz w:val="20"/>
                <w:szCs w:val="20"/>
              </w:rPr>
            </w:pPr>
          </w:p>
        </w:tc>
        <w:tc>
          <w:tcPr>
            <w:tcW w:w="850" w:type="pct"/>
          </w:tcPr>
          <w:p w:rsidR="00A93688" w:rsidRPr="00F2572B" w:rsidRDefault="00A93688" w:rsidP="00A93688">
            <w:pPr>
              <w:spacing w:after="0" w:line="240" w:lineRule="auto"/>
              <w:rPr>
                <w:rFonts w:ascii="Arial" w:hAnsi="Arial" w:cs="Arial"/>
                <w:sz w:val="20"/>
                <w:szCs w:val="20"/>
                <w:lang w:val="en-US"/>
              </w:rPr>
            </w:pPr>
            <w:r w:rsidRPr="00F2572B">
              <w:rPr>
                <w:rFonts w:ascii="Arial" w:hAnsi="Arial" w:cs="Arial"/>
                <w:sz w:val="20"/>
                <w:szCs w:val="20"/>
                <w:lang w:val="en-US"/>
              </w:rPr>
              <w:t>Educación especial:</w:t>
            </w:r>
          </w:p>
          <w:p w:rsidR="00A93688" w:rsidRPr="00F2572B" w:rsidRDefault="00A93688" w:rsidP="00A93688">
            <w:pPr>
              <w:spacing w:after="0" w:line="240" w:lineRule="auto"/>
              <w:rPr>
                <w:rFonts w:ascii="Arial" w:hAnsi="Arial" w:cs="Arial"/>
                <w:sz w:val="20"/>
                <w:szCs w:val="20"/>
              </w:rPr>
            </w:pPr>
            <w:r w:rsidRPr="00F2572B">
              <w:rPr>
                <w:rFonts w:ascii="Arial" w:hAnsi="Arial" w:cs="Arial"/>
                <w:sz w:val="20"/>
                <w:szCs w:val="20"/>
              </w:rPr>
              <w:t>Limitaciones lingüísticas Español:</w:t>
            </w:r>
          </w:p>
          <w:p w:rsidR="00A93688" w:rsidRPr="00F2572B" w:rsidRDefault="00A93688" w:rsidP="00A93688">
            <w:pPr>
              <w:spacing w:after="0" w:line="240" w:lineRule="auto"/>
              <w:rPr>
                <w:rFonts w:ascii="Arial" w:hAnsi="Arial" w:cs="Arial"/>
                <w:sz w:val="20"/>
                <w:szCs w:val="20"/>
              </w:rPr>
            </w:pPr>
            <w:r w:rsidRPr="00F2572B">
              <w:rPr>
                <w:rFonts w:ascii="Arial" w:hAnsi="Arial" w:cs="Arial"/>
                <w:sz w:val="20"/>
                <w:szCs w:val="20"/>
              </w:rPr>
              <w:t>Sección 504:</w:t>
            </w:r>
          </w:p>
          <w:p w:rsidR="00A93688" w:rsidRPr="00F2572B" w:rsidRDefault="00A93688" w:rsidP="00A93688">
            <w:pPr>
              <w:spacing w:after="0" w:line="240" w:lineRule="auto"/>
              <w:rPr>
                <w:rFonts w:ascii="Arial" w:hAnsi="Arial" w:cs="Arial"/>
                <w:sz w:val="20"/>
                <w:szCs w:val="20"/>
              </w:rPr>
            </w:pPr>
            <w:r w:rsidRPr="00F2572B">
              <w:rPr>
                <w:rFonts w:ascii="Arial" w:hAnsi="Arial" w:cs="Arial"/>
                <w:sz w:val="20"/>
                <w:szCs w:val="20"/>
              </w:rPr>
              <w:t>Dotados:</w:t>
            </w:r>
          </w:p>
          <w:p w:rsidR="00A93688" w:rsidRPr="00F2572B" w:rsidRDefault="00A93688" w:rsidP="00A93688">
            <w:pPr>
              <w:spacing w:after="0" w:line="240" w:lineRule="auto"/>
              <w:rPr>
                <w:rFonts w:ascii="Arial" w:hAnsi="Arial" w:cs="Arial"/>
                <w:sz w:val="20"/>
                <w:szCs w:val="20"/>
                <w:lang w:val="en-US"/>
              </w:rPr>
            </w:pPr>
          </w:p>
          <w:p w:rsidR="00A93688" w:rsidRPr="00F2572B" w:rsidRDefault="00A93688" w:rsidP="00CB0EB1">
            <w:pPr>
              <w:spacing w:after="0" w:line="240" w:lineRule="auto"/>
              <w:rPr>
                <w:rFonts w:ascii="Arial" w:hAnsi="Arial" w:cs="Arial"/>
                <w:sz w:val="20"/>
                <w:szCs w:val="20"/>
                <w:lang w:val="en-US"/>
              </w:rPr>
            </w:pPr>
          </w:p>
          <w:p w:rsidR="00CB0EB1" w:rsidRPr="00F2572B" w:rsidRDefault="00CB0EB1" w:rsidP="00CB0EB1">
            <w:pPr>
              <w:spacing w:after="0" w:line="240" w:lineRule="auto"/>
              <w:rPr>
                <w:rFonts w:ascii="Arial" w:hAnsi="Arial" w:cs="Arial"/>
                <w:sz w:val="20"/>
                <w:szCs w:val="20"/>
                <w:lang w:val="en-US"/>
              </w:rPr>
            </w:pPr>
          </w:p>
        </w:tc>
        <w:tc>
          <w:tcPr>
            <w:tcW w:w="848" w:type="pct"/>
          </w:tcPr>
          <w:p w:rsidR="004B45D1" w:rsidRPr="00F2572B" w:rsidRDefault="004B45D1" w:rsidP="004B45D1">
            <w:pPr>
              <w:spacing w:after="0" w:line="240" w:lineRule="auto"/>
              <w:rPr>
                <w:rFonts w:ascii="Arial" w:hAnsi="Arial" w:cs="Arial"/>
                <w:sz w:val="20"/>
                <w:szCs w:val="20"/>
                <w:lang w:val="en-US"/>
              </w:rPr>
            </w:pPr>
            <w:r w:rsidRPr="00F2572B">
              <w:rPr>
                <w:rFonts w:ascii="Arial" w:hAnsi="Arial" w:cs="Arial"/>
                <w:sz w:val="20"/>
                <w:szCs w:val="20"/>
                <w:lang w:val="en-US"/>
              </w:rPr>
              <w:t>Educación especial: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Limitaciones lingüísticas Español: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Sección 504:</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Dotados:</w:t>
            </w:r>
          </w:p>
          <w:p w:rsidR="004B45D1" w:rsidRPr="00F2572B" w:rsidRDefault="004B45D1" w:rsidP="004B45D1">
            <w:pPr>
              <w:spacing w:after="0" w:line="240" w:lineRule="auto"/>
              <w:rPr>
                <w:rFonts w:ascii="Arial" w:hAnsi="Arial" w:cs="Arial"/>
                <w:sz w:val="20"/>
                <w:szCs w:val="20"/>
                <w:lang w:val="en-US"/>
              </w:rPr>
            </w:pPr>
          </w:p>
          <w:p w:rsidR="00CB0EB1" w:rsidRPr="00F2572B" w:rsidRDefault="00CB0EB1" w:rsidP="00A93688">
            <w:pPr>
              <w:spacing w:after="0" w:line="240" w:lineRule="auto"/>
              <w:rPr>
                <w:rFonts w:ascii="Arial" w:hAnsi="Arial" w:cs="Arial"/>
                <w:sz w:val="20"/>
                <w:szCs w:val="20"/>
                <w:lang w:val="en-US"/>
              </w:rPr>
            </w:pPr>
          </w:p>
        </w:tc>
        <w:tc>
          <w:tcPr>
            <w:tcW w:w="801" w:type="pct"/>
          </w:tcPr>
          <w:p w:rsidR="004B45D1" w:rsidRPr="00F2572B" w:rsidRDefault="004B45D1" w:rsidP="004B45D1">
            <w:pPr>
              <w:spacing w:after="0" w:line="240" w:lineRule="auto"/>
              <w:rPr>
                <w:rFonts w:ascii="Arial" w:hAnsi="Arial" w:cs="Arial"/>
                <w:sz w:val="20"/>
                <w:szCs w:val="20"/>
                <w:lang w:val="en-US"/>
              </w:rPr>
            </w:pPr>
            <w:r w:rsidRPr="00F2572B">
              <w:rPr>
                <w:rFonts w:ascii="Arial" w:hAnsi="Arial" w:cs="Arial"/>
                <w:sz w:val="20"/>
                <w:szCs w:val="20"/>
                <w:lang w:val="en-US"/>
              </w:rPr>
              <w:t>Educación especial: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Limitaciones lingüísticas Español: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Sección 504:</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Dotados:</w:t>
            </w:r>
          </w:p>
          <w:p w:rsidR="004B45D1" w:rsidRPr="00F2572B" w:rsidRDefault="004B45D1" w:rsidP="004B45D1">
            <w:pPr>
              <w:spacing w:after="0" w:line="240" w:lineRule="auto"/>
              <w:rPr>
                <w:rFonts w:ascii="Arial" w:hAnsi="Arial" w:cs="Arial"/>
                <w:sz w:val="20"/>
                <w:szCs w:val="20"/>
                <w:lang w:val="en-US"/>
              </w:rPr>
            </w:pPr>
          </w:p>
          <w:p w:rsidR="004B45D1" w:rsidRPr="00F2572B" w:rsidRDefault="004B45D1" w:rsidP="004B45D1">
            <w:pPr>
              <w:spacing w:after="0" w:line="240" w:lineRule="auto"/>
              <w:rPr>
                <w:rFonts w:ascii="Arial" w:hAnsi="Arial" w:cs="Arial"/>
                <w:sz w:val="20"/>
                <w:szCs w:val="20"/>
                <w:lang w:val="en-US"/>
              </w:rPr>
            </w:pPr>
          </w:p>
          <w:p w:rsidR="00CB0EB1" w:rsidRPr="00F2572B" w:rsidRDefault="00CB0EB1" w:rsidP="00CB0EB1">
            <w:pPr>
              <w:spacing w:after="0" w:line="240" w:lineRule="auto"/>
              <w:rPr>
                <w:rFonts w:ascii="Arial" w:hAnsi="Arial" w:cs="Arial"/>
                <w:sz w:val="20"/>
                <w:szCs w:val="20"/>
                <w:lang w:val="en-US"/>
              </w:rPr>
            </w:pPr>
          </w:p>
        </w:tc>
        <w:tc>
          <w:tcPr>
            <w:tcW w:w="801" w:type="pct"/>
          </w:tcPr>
          <w:p w:rsidR="004B45D1" w:rsidRPr="00F2572B" w:rsidRDefault="004B45D1" w:rsidP="004B45D1">
            <w:pPr>
              <w:spacing w:after="0" w:line="240" w:lineRule="auto"/>
              <w:rPr>
                <w:rFonts w:ascii="Arial" w:hAnsi="Arial" w:cs="Arial"/>
                <w:sz w:val="20"/>
                <w:szCs w:val="20"/>
                <w:lang w:val="en-US"/>
              </w:rPr>
            </w:pPr>
            <w:r w:rsidRPr="00F2572B">
              <w:rPr>
                <w:rFonts w:ascii="Arial" w:hAnsi="Arial" w:cs="Arial"/>
                <w:sz w:val="20"/>
                <w:szCs w:val="20"/>
                <w:lang w:val="en-US"/>
              </w:rPr>
              <w:t>Educación especial: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Limitaciones lingüísticas Español: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Sección 504:</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Dotados:</w:t>
            </w:r>
          </w:p>
          <w:p w:rsidR="004B45D1" w:rsidRPr="00F2572B" w:rsidRDefault="004B45D1" w:rsidP="004B45D1">
            <w:pPr>
              <w:spacing w:after="0" w:line="240" w:lineRule="auto"/>
              <w:rPr>
                <w:rFonts w:ascii="Arial" w:hAnsi="Arial" w:cs="Arial"/>
                <w:sz w:val="20"/>
                <w:szCs w:val="20"/>
                <w:lang w:val="en-US"/>
              </w:rPr>
            </w:pPr>
          </w:p>
          <w:p w:rsidR="004B45D1" w:rsidRPr="00F2572B" w:rsidRDefault="004B45D1" w:rsidP="004B45D1">
            <w:pPr>
              <w:spacing w:after="0" w:line="240" w:lineRule="auto"/>
              <w:rPr>
                <w:rFonts w:ascii="Arial" w:hAnsi="Arial" w:cs="Arial"/>
                <w:sz w:val="20"/>
                <w:szCs w:val="20"/>
                <w:lang w:val="en-US"/>
              </w:rPr>
            </w:pPr>
          </w:p>
          <w:p w:rsidR="00CB0EB1" w:rsidRPr="00F2572B" w:rsidRDefault="00CB0EB1" w:rsidP="00CB0EB1">
            <w:pPr>
              <w:spacing w:after="0" w:line="240" w:lineRule="auto"/>
              <w:rPr>
                <w:rFonts w:ascii="Arial" w:hAnsi="Arial" w:cs="Arial"/>
                <w:sz w:val="20"/>
                <w:szCs w:val="20"/>
                <w:lang w:val="en-US"/>
              </w:rPr>
            </w:pPr>
          </w:p>
        </w:tc>
        <w:tc>
          <w:tcPr>
            <w:tcW w:w="801" w:type="pct"/>
          </w:tcPr>
          <w:p w:rsidR="004B45D1" w:rsidRPr="00F2572B" w:rsidRDefault="004B45D1" w:rsidP="004B45D1">
            <w:pPr>
              <w:spacing w:after="0" w:line="240" w:lineRule="auto"/>
              <w:rPr>
                <w:rFonts w:ascii="Arial" w:hAnsi="Arial" w:cs="Arial"/>
                <w:sz w:val="20"/>
                <w:szCs w:val="20"/>
                <w:lang w:val="en-US"/>
              </w:rPr>
            </w:pPr>
            <w:r w:rsidRPr="00F2572B">
              <w:rPr>
                <w:rFonts w:ascii="Arial" w:hAnsi="Arial" w:cs="Arial"/>
                <w:sz w:val="20"/>
                <w:szCs w:val="20"/>
                <w:lang w:val="en-US"/>
              </w:rPr>
              <w:t>Educación especial:</w:t>
            </w:r>
          </w:p>
          <w:p w:rsidR="004B45D1" w:rsidRPr="00F2572B" w:rsidRDefault="004B45D1" w:rsidP="004B45D1">
            <w:pPr>
              <w:spacing w:after="0" w:line="240" w:lineRule="auto"/>
              <w:rPr>
                <w:rFonts w:ascii="Arial" w:hAnsi="Arial" w:cs="Arial"/>
                <w:sz w:val="20"/>
                <w:szCs w:val="20"/>
              </w:rPr>
            </w:pPr>
            <w:r w:rsidRPr="00F2572B">
              <w:rPr>
                <w:rFonts w:ascii="Arial" w:hAnsi="Arial" w:cs="Arial"/>
                <w:sz w:val="20"/>
                <w:szCs w:val="20"/>
              </w:rPr>
              <w:t>Limitaciones lingüísticas Español:</w:t>
            </w:r>
          </w:p>
          <w:p w:rsidR="004B45D1" w:rsidRPr="00D53797" w:rsidRDefault="004B45D1" w:rsidP="004B45D1">
            <w:pPr>
              <w:spacing w:after="0" w:line="240" w:lineRule="auto"/>
              <w:rPr>
                <w:rFonts w:ascii="Arial" w:hAnsi="Arial" w:cs="Arial"/>
                <w:sz w:val="20"/>
                <w:szCs w:val="20"/>
              </w:rPr>
            </w:pPr>
            <w:r w:rsidRPr="00D53797">
              <w:rPr>
                <w:rFonts w:ascii="Arial" w:hAnsi="Arial" w:cs="Arial"/>
                <w:sz w:val="20"/>
                <w:szCs w:val="20"/>
              </w:rPr>
              <w:t>Sección 504:</w:t>
            </w:r>
          </w:p>
          <w:p w:rsidR="004B45D1" w:rsidRPr="00D53797" w:rsidRDefault="004B45D1" w:rsidP="004B45D1">
            <w:pPr>
              <w:spacing w:after="0" w:line="240" w:lineRule="auto"/>
              <w:rPr>
                <w:rFonts w:ascii="Arial" w:hAnsi="Arial" w:cs="Arial"/>
                <w:sz w:val="20"/>
                <w:szCs w:val="20"/>
              </w:rPr>
            </w:pPr>
            <w:r w:rsidRPr="00D53797">
              <w:rPr>
                <w:rFonts w:ascii="Arial" w:hAnsi="Arial" w:cs="Arial"/>
                <w:sz w:val="20"/>
                <w:szCs w:val="20"/>
              </w:rPr>
              <w:t>Dotados:</w:t>
            </w:r>
          </w:p>
          <w:p w:rsidR="004B45D1" w:rsidRPr="00F2572B" w:rsidRDefault="004B45D1" w:rsidP="004B45D1">
            <w:pPr>
              <w:spacing w:after="0" w:line="240" w:lineRule="auto"/>
              <w:rPr>
                <w:rFonts w:ascii="Arial" w:hAnsi="Arial" w:cs="Arial"/>
                <w:sz w:val="20"/>
                <w:szCs w:val="20"/>
                <w:lang w:val="en-US"/>
              </w:rPr>
            </w:pPr>
          </w:p>
          <w:p w:rsidR="00CB0EB1" w:rsidRPr="00F2572B" w:rsidRDefault="00CB0EB1" w:rsidP="00CB0EB1">
            <w:pPr>
              <w:spacing w:after="0" w:line="240" w:lineRule="auto"/>
              <w:rPr>
                <w:rFonts w:ascii="Arial" w:hAnsi="Arial" w:cs="Arial"/>
                <w:sz w:val="20"/>
                <w:szCs w:val="20"/>
                <w:lang w:val="en-US"/>
              </w:rPr>
            </w:pPr>
          </w:p>
        </w:tc>
      </w:tr>
      <w:tr w:rsidR="00F2572B" w:rsidRPr="00F2572B" w:rsidTr="00CB0EB1">
        <w:trPr>
          <w:trHeight w:val="99"/>
        </w:trPr>
        <w:tc>
          <w:tcPr>
            <w:tcW w:w="899" w:type="pct"/>
          </w:tcPr>
          <w:p w:rsidR="00CB0EB1" w:rsidRPr="00F2572B" w:rsidRDefault="00CB0EB1" w:rsidP="00CB0EB1">
            <w:pPr>
              <w:spacing w:before="120" w:after="120" w:line="240" w:lineRule="auto"/>
              <w:rPr>
                <w:rFonts w:ascii="Arial" w:hAnsi="Arial" w:cs="Arial"/>
                <w:sz w:val="20"/>
                <w:szCs w:val="20"/>
              </w:rPr>
            </w:pPr>
            <w:r w:rsidRPr="00F2572B">
              <w:rPr>
                <w:rFonts w:ascii="Arial" w:hAnsi="Arial" w:cs="Arial"/>
                <w:sz w:val="20"/>
                <w:szCs w:val="20"/>
              </w:rPr>
              <w:t>Reflexión de la Praxis</w:t>
            </w:r>
          </w:p>
        </w:tc>
        <w:tc>
          <w:tcPr>
            <w:tcW w:w="850" w:type="pct"/>
            <w:shd w:val="clear" w:color="auto" w:fill="auto"/>
          </w:tcPr>
          <w:p w:rsidR="00CB0EB1" w:rsidRPr="00F2572B" w:rsidRDefault="00CB0EB1" w:rsidP="00CB0EB1">
            <w:pPr>
              <w:spacing w:after="0" w:line="240" w:lineRule="auto"/>
              <w:rPr>
                <w:rFonts w:ascii="Arial" w:hAnsi="Arial" w:cs="Arial"/>
                <w:sz w:val="20"/>
                <w:szCs w:val="20"/>
              </w:rPr>
            </w:pPr>
          </w:p>
        </w:tc>
        <w:tc>
          <w:tcPr>
            <w:tcW w:w="848" w:type="pct"/>
          </w:tcPr>
          <w:p w:rsidR="00CB0EB1" w:rsidRPr="00F2572B" w:rsidRDefault="00CB0EB1" w:rsidP="00CB0EB1">
            <w:pPr>
              <w:spacing w:after="0" w:line="240" w:lineRule="auto"/>
              <w:rPr>
                <w:rFonts w:ascii="Arial" w:hAnsi="Arial" w:cs="Arial"/>
                <w:sz w:val="20"/>
                <w:szCs w:val="20"/>
              </w:rPr>
            </w:pPr>
          </w:p>
        </w:tc>
        <w:tc>
          <w:tcPr>
            <w:tcW w:w="801" w:type="pct"/>
          </w:tcPr>
          <w:p w:rsidR="00CB0EB1" w:rsidRPr="00F2572B" w:rsidRDefault="00CB0EB1" w:rsidP="00CB0EB1">
            <w:pPr>
              <w:spacing w:after="0" w:line="240" w:lineRule="auto"/>
              <w:rPr>
                <w:rFonts w:ascii="Arial" w:hAnsi="Arial" w:cs="Arial"/>
                <w:sz w:val="20"/>
                <w:szCs w:val="20"/>
              </w:rPr>
            </w:pPr>
          </w:p>
        </w:tc>
        <w:tc>
          <w:tcPr>
            <w:tcW w:w="801" w:type="pct"/>
          </w:tcPr>
          <w:p w:rsidR="00CB0EB1" w:rsidRPr="00F2572B" w:rsidRDefault="00CB0EB1" w:rsidP="00CB0EB1">
            <w:pPr>
              <w:spacing w:after="0" w:line="240" w:lineRule="auto"/>
              <w:rPr>
                <w:rFonts w:ascii="Arial" w:hAnsi="Arial" w:cs="Arial"/>
                <w:sz w:val="20"/>
                <w:szCs w:val="20"/>
              </w:rPr>
            </w:pPr>
          </w:p>
        </w:tc>
        <w:tc>
          <w:tcPr>
            <w:tcW w:w="801" w:type="pct"/>
          </w:tcPr>
          <w:p w:rsidR="00CB0EB1" w:rsidRPr="00F2572B" w:rsidRDefault="00CB0EB1" w:rsidP="00CB0EB1">
            <w:pPr>
              <w:spacing w:after="0" w:line="240" w:lineRule="auto"/>
              <w:rPr>
                <w:rFonts w:ascii="Arial" w:hAnsi="Arial" w:cs="Arial"/>
                <w:sz w:val="20"/>
                <w:szCs w:val="20"/>
              </w:rPr>
            </w:pPr>
          </w:p>
        </w:tc>
      </w:tr>
    </w:tbl>
    <w:p w:rsidR="008A3D29" w:rsidRPr="00F2572B" w:rsidRDefault="008A3D29" w:rsidP="00D53797">
      <w:pPr>
        <w:spacing w:after="0" w:line="240" w:lineRule="auto"/>
        <w:rPr>
          <w:rFonts w:ascii="Arial" w:hAnsi="Arial" w:cs="Arial"/>
          <w:sz w:val="20"/>
          <w:szCs w:val="20"/>
        </w:rPr>
      </w:pPr>
      <w:bookmarkStart w:id="0" w:name="_GoBack"/>
      <w:bookmarkEnd w:id="0"/>
    </w:p>
    <w:sectPr w:rsidR="008A3D29" w:rsidRPr="00F2572B" w:rsidSect="00F2572B">
      <w:headerReference w:type="default" r:id="rId9"/>
      <w:pgSz w:w="20160" w:h="12240" w:orient="landscape"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49E5" w:rsidRDefault="00C349E5" w:rsidP="0074328A">
      <w:pPr>
        <w:spacing w:after="0" w:line="240" w:lineRule="auto"/>
      </w:pPr>
      <w:r>
        <w:separator/>
      </w:r>
    </w:p>
  </w:endnote>
  <w:endnote w:type="continuationSeparator" w:id="0">
    <w:p w:rsidR="00C349E5" w:rsidRDefault="00C349E5"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49E5" w:rsidRDefault="00C349E5" w:rsidP="0074328A">
      <w:pPr>
        <w:spacing w:after="0" w:line="240" w:lineRule="auto"/>
      </w:pPr>
      <w:r>
        <w:separator/>
      </w:r>
    </w:p>
  </w:footnote>
  <w:footnote w:type="continuationSeparator" w:id="0">
    <w:p w:rsidR="00C349E5" w:rsidRDefault="00C349E5"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F0E" w:rsidRPr="001D1F44" w:rsidRDefault="003B612D">
    <w:pPr>
      <w:pStyle w:val="Header"/>
      <w:rPr>
        <w:sz w:val="20"/>
      </w:rPr>
    </w:pPr>
    <w:r>
      <w:rPr>
        <w:noProof/>
        <w:lang w:val="en-US"/>
      </w:rPr>
      <w:drawing>
        <wp:anchor distT="0" distB="0" distL="114300" distR="114300" simplePos="0" relativeHeight="251657728" behindDoc="0" locked="0" layoutInCell="1" allowOverlap="1" wp14:anchorId="226412FB" wp14:editId="7438F16F">
          <wp:simplePos x="0" y="0"/>
          <wp:positionH relativeFrom="column">
            <wp:posOffset>-118110</wp:posOffset>
          </wp:positionH>
          <wp:positionV relativeFrom="paragraph">
            <wp:posOffset>-267970</wp:posOffset>
          </wp:positionV>
          <wp:extent cx="2444115" cy="812165"/>
          <wp:effectExtent l="0" t="0" r="0" b="6985"/>
          <wp:wrapNone/>
          <wp:docPr id="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0F0E" w:rsidRPr="001D1F44" w:rsidRDefault="005F0F0E">
    <w:pPr>
      <w:pStyle w:val="Header"/>
      <w:rPr>
        <w:sz w:val="20"/>
      </w:rPr>
    </w:pPr>
  </w:p>
  <w:p w:rsidR="005F0F0E" w:rsidRPr="001D1F44" w:rsidRDefault="005F0F0E">
    <w:pPr>
      <w:pStyle w:val="Header"/>
      <w:rPr>
        <w:sz w:val="20"/>
      </w:rPr>
    </w:pPr>
  </w:p>
  <w:p w:rsidR="005F0F0E" w:rsidRPr="001D1F44" w:rsidRDefault="005F0F0E">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hyphenationZone w:val="425"/>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49E5"/>
    <w:rsid w:val="0000667E"/>
    <w:rsid w:val="00007E55"/>
    <w:rsid w:val="0001487A"/>
    <w:rsid w:val="00016A72"/>
    <w:rsid w:val="000240B0"/>
    <w:rsid w:val="00025BE4"/>
    <w:rsid w:val="00063C1E"/>
    <w:rsid w:val="00065825"/>
    <w:rsid w:val="000978C1"/>
    <w:rsid w:val="000E67AA"/>
    <w:rsid w:val="000F2881"/>
    <w:rsid w:val="00124D0B"/>
    <w:rsid w:val="001450AF"/>
    <w:rsid w:val="0015766D"/>
    <w:rsid w:val="001679CC"/>
    <w:rsid w:val="001719CB"/>
    <w:rsid w:val="0018326B"/>
    <w:rsid w:val="00185941"/>
    <w:rsid w:val="00194C88"/>
    <w:rsid w:val="00194ED2"/>
    <w:rsid w:val="00197CA5"/>
    <w:rsid w:val="001A098E"/>
    <w:rsid w:val="001D1F44"/>
    <w:rsid w:val="001F066E"/>
    <w:rsid w:val="0021004F"/>
    <w:rsid w:val="00243D67"/>
    <w:rsid w:val="00251358"/>
    <w:rsid w:val="00251BEF"/>
    <w:rsid w:val="00262048"/>
    <w:rsid w:val="00273623"/>
    <w:rsid w:val="00274071"/>
    <w:rsid w:val="00277445"/>
    <w:rsid w:val="002B7687"/>
    <w:rsid w:val="002B7C5A"/>
    <w:rsid w:val="002D284F"/>
    <w:rsid w:val="003036A2"/>
    <w:rsid w:val="00310E21"/>
    <w:rsid w:val="00311F1D"/>
    <w:rsid w:val="00331F70"/>
    <w:rsid w:val="0034763F"/>
    <w:rsid w:val="0035113E"/>
    <w:rsid w:val="0035532B"/>
    <w:rsid w:val="00365D9F"/>
    <w:rsid w:val="003902EA"/>
    <w:rsid w:val="003B612D"/>
    <w:rsid w:val="003E13E9"/>
    <w:rsid w:val="003E4C88"/>
    <w:rsid w:val="004120CC"/>
    <w:rsid w:val="00422944"/>
    <w:rsid w:val="004335C9"/>
    <w:rsid w:val="00436BB0"/>
    <w:rsid w:val="004749E7"/>
    <w:rsid w:val="00496402"/>
    <w:rsid w:val="004B45D1"/>
    <w:rsid w:val="004C410E"/>
    <w:rsid w:val="004C6ABB"/>
    <w:rsid w:val="004D1C4E"/>
    <w:rsid w:val="004D7A54"/>
    <w:rsid w:val="0051601C"/>
    <w:rsid w:val="00525C8A"/>
    <w:rsid w:val="0053164D"/>
    <w:rsid w:val="00544746"/>
    <w:rsid w:val="00575DA4"/>
    <w:rsid w:val="00584D96"/>
    <w:rsid w:val="00595692"/>
    <w:rsid w:val="005B512A"/>
    <w:rsid w:val="005B7582"/>
    <w:rsid w:val="005E3CFA"/>
    <w:rsid w:val="005F0F0E"/>
    <w:rsid w:val="005F256C"/>
    <w:rsid w:val="00604712"/>
    <w:rsid w:val="00615A88"/>
    <w:rsid w:val="00663CEB"/>
    <w:rsid w:val="00671D8F"/>
    <w:rsid w:val="00672866"/>
    <w:rsid w:val="00686827"/>
    <w:rsid w:val="00686E40"/>
    <w:rsid w:val="006A3631"/>
    <w:rsid w:val="006C439F"/>
    <w:rsid w:val="006D312E"/>
    <w:rsid w:val="0070525C"/>
    <w:rsid w:val="007151EA"/>
    <w:rsid w:val="00716C5D"/>
    <w:rsid w:val="00717A5A"/>
    <w:rsid w:val="00730DD2"/>
    <w:rsid w:val="0074328A"/>
    <w:rsid w:val="007447AD"/>
    <w:rsid w:val="00762791"/>
    <w:rsid w:val="00764D29"/>
    <w:rsid w:val="00796D23"/>
    <w:rsid w:val="007A4D53"/>
    <w:rsid w:val="00802AFD"/>
    <w:rsid w:val="00812792"/>
    <w:rsid w:val="008150EF"/>
    <w:rsid w:val="008152C7"/>
    <w:rsid w:val="008379E4"/>
    <w:rsid w:val="00841B04"/>
    <w:rsid w:val="00844129"/>
    <w:rsid w:val="0085145E"/>
    <w:rsid w:val="00863BDD"/>
    <w:rsid w:val="008933FB"/>
    <w:rsid w:val="008A00F4"/>
    <w:rsid w:val="008A0DB2"/>
    <w:rsid w:val="008A3158"/>
    <w:rsid w:val="008A3D29"/>
    <w:rsid w:val="008A3EF4"/>
    <w:rsid w:val="008B125D"/>
    <w:rsid w:val="008B1D17"/>
    <w:rsid w:val="008B2BD2"/>
    <w:rsid w:val="009008C3"/>
    <w:rsid w:val="00924778"/>
    <w:rsid w:val="00931D62"/>
    <w:rsid w:val="00943657"/>
    <w:rsid w:val="00944C2A"/>
    <w:rsid w:val="009709E4"/>
    <w:rsid w:val="00977029"/>
    <w:rsid w:val="0098494E"/>
    <w:rsid w:val="00986193"/>
    <w:rsid w:val="0099684C"/>
    <w:rsid w:val="009A0FEF"/>
    <w:rsid w:val="009B1917"/>
    <w:rsid w:val="00A0220F"/>
    <w:rsid w:val="00A02B56"/>
    <w:rsid w:val="00A2102F"/>
    <w:rsid w:val="00A30626"/>
    <w:rsid w:val="00A35519"/>
    <w:rsid w:val="00A542A4"/>
    <w:rsid w:val="00A5506F"/>
    <w:rsid w:val="00A93688"/>
    <w:rsid w:val="00AA0738"/>
    <w:rsid w:val="00AA43C0"/>
    <w:rsid w:val="00AB3248"/>
    <w:rsid w:val="00AB4D8D"/>
    <w:rsid w:val="00AC6CB7"/>
    <w:rsid w:val="00AC7617"/>
    <w:rsid w:val="00B048DF"/>
    <w:rsid w:val="00B11439"/>
    <w:rsid w:val="00B13A89"/>
    <w:rsid w:val="00B221A4"/>
    <w:rsid w:val="00B402A6"/>
    <w:rsid w:val="00B74AF8"/>
    <w:rsid w:val="00B95168"/>
    <w:rsid w:val="00BA3EC8"/>
    <w:rsid w:val="00BB4622"/>
    <w:rsid w:val="00BB6491"/>
    <w:rsid w:val="00BC7B3C"/>
    <w:rsid w:val="00BD0025"/>
    <w:rsid w:val="00BE187B"/>
    <w:rsid w:val="00BE399B"/>
    <w:rsid w:val="00C26DAF"/>
    <w:rsid w:val="00C349E5"/>
    <w:rsid w:val="00C467DA"/>
    <w:rsid w:val="00C507A3"/>
    <w:rsid w:val="00C80193"/>
    <w:rsid w:val="00CB0EB1"/>
    <w:rsid w:val="00D04287"/>
    <w:rsid w:val="00D04865"/>
    <w:rsid w:val="00D05152"/>
    <w:rsid w:val="00D0735C"/>
    <w:rsid w:val="00D37428"/>
    <w:rsid w:val="00D411AC"/>
    <w:rsid w:val="00D4373A"/>
    <w:rsid w:val="00D52C41"/>
    <w:rsid w:val="00D53797"/>
    <w:rsid w:val="00D605BA"/>
    <w:rsid w:val="00D60F1C"/>
    <w:rsid w:val="00D95F31"/>
    <w:rsid w:val="00DD1E5D"/>
    <w:rsid w:val="00DD4493"/>
    <w:rsid w:val="00DF0681"/>
    <w:rsid w:val="00E152EE"/>
    <w:rsid w:val="00E25E8E"/>
    <w:rsid w:val="00E27FB2"/>
    <w:rsid w:val="00E3128C"/>
    <w:rsid w:val="00E55EC7"/>
    <w:rsid w:val="00E66F9C"/>
    <w:rsid w:val="00E72121"/>
    <w:rsid w:val="00E95746"/>
    <w:rsid w:val="00EB6DC4"/>
    <w:rsid w:val="00EE0EA9"/>
    <w:rsid w:val="00F2572B"/>
    <w:rsid w:val="00F437FE"/>
    <w:rsid w:val="00F76C8B"/>
    <w:rsid w:val="00F94EDB"/>
    <w:rsid w:val="00FB0E1F"/>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eastAsia="x-none"/>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character" w:styleId="Hyperlink">
    <w:name w:val="Hyperlink"/>
    <w:basedOn w:val="DefaultParagraphFont"/>
    <w:uiPriority w:val="99"/>
    <w:unhideWhenUsed/>
    <w:rsid w:val="00E9574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s-PR" w:eastAsia="es-P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5D1"/>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rPr>
      <w:color w:val="44546A"/>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sz w:val="14"/>
      <w:szCs w:val="14"/>
      <w:lang w:val="en-US"/>
    </w:rPr>
  </w:style>
  <w:style w:type="paragraph" w:customStyle="1" w:styleId="Line">
    <w:name w:val="Line"/>
    <w:basedOn w:val="Normal"/>
    <w:uiPriority w:val="19"/>
    <w:unhideWhenUsed/>
    <w:qFormat/>
    <w:rsid w:val="009008C3"/>
    <w:pPr>
      <w:pBdr>
        <w:bottom w:val="single" w:sz="8" w:space="1" w:color="9CC2E5"/>
      </w:pBdr>
      <w:spacing w:after="0" w:line="240" w:lineRule="auto"/>
      <w:ind w:right="115"/>
      <w:jc w:val="center"/>
    </w:pPr>
    <w:rPr>
      <w:b/>
      <w:color w:val="44546A"/>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sz w:val="32"/>
      <w:szCs w:val="40"/>
      <w:lang w:val="en-US" w:eastAsia="x-none"/>
    </w:rPr>
  </w:style>
  <w:style w:type="character" w:customStyle="1" w:styleId="DateChar">
    <w:name w:val="Date Char"/>
    <w:link w:val="Date"/>
    <w:uiPriority w:val="1"/>
    <w:rsid w:val="009008C3"/>
    <w:rPr>
      <w:color w:val="5B9BD5"/>
      <w:sz w:val="32"/>
      <w:szCs w:val="40"/>
      <w:lang w:val="en-US"/>
    </w:rPr>
  </w:style>
  <w:style w:type="paragraph" w:styleId="NoSpacing">
    <w:name w:val="No Spacing"/>
    <w:unhideWhenUsed/>
    <w:qFormat/>
    <w:rsid w:val="009008C3"/>
    <w:rPr>
      <w:color w:val="44546A"/>
      <w:sz w:val="2"/>
      <w:szCs w:val="6"/>
      <w:lang w:val="en-US" w:eastAsia="en-US"/>
    </w:rPr>
  </w:style>
  <w:style w:type="paragraph" w:customStyle="1" w:styleId="Month">
    <w:name w:val="Month"/>
    <w:basedOn w:val="Normal"/>
    <w:uiPriority w:val="1"/>
    <w:qFormat/>
    <w:rsid w:val="009008C3"/>
    <w:pPr>
      <w:spacing w:after="0" w:line="240" w:lineRule="auto"/>
    </w:pPr>
    <w:rPr>
      <w:caps/>
      <w:color w:val="0D0D0D"/>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uiPriority w:val="19"/>
    <w:semiHidden/>
    <w:rsid w:val="009008C3"/>
    <w:rPr>
      <w:color w:val="5B9BD5"/>
    </w:rPr>
  </w:style>
  <w:style w:type="paragraph" w:customStyle="1" w:styleId="Days">
    <w:name w:val="Days"/>
    <w:basedOn w:val="Normal"/>
    <w:qFormat/>
    <w:rsid w:val="009008C3"/>
    <w:pPr>
      <w:spacing w:after="0" w:line="240" w:lineRule="auto"/>
      <w:jc w:val="center"/>
    </w:pPr>
    <w:rPr>
      <w:color w:val="404040"/>
      <w:sz w:val="20"/>
      <w:szCs w:val="20"/>
      <w:lang w:val="en-US"/>
    </w:rPr>
  </w:style>
  <w:style w:type="paragraph" w:customStyle="1" w:styleId="CalendarText">
    <w:name w:val="Calendar Text"/>
    <w:basedOn w:val="Normal"/>
    <w:qFormat/>
    <w:rsid w:val="009008C3"/>
    <w:pPr>
      <w:spacing w:after="0" w:line="240" w:lineRule="auto"/>
    </w:pPr>
    <w:rPr>
      <w:color w:val="44546A"/>
      <w:sz w:val="16"/>
      <w:szCs w:val="16"/>
      <w:lang w:val="en-US"/>
    </w:rPr>
  </w:style>
  <w:style w:type="table" w:customStyle="1" w:styleId="GridTable3-Accent11">
    <w:name w:val="Grid Table 3 - Accent 11"/>
    <w:basedOn w:val="TableNormal"/>
    <w:uiPriority w:val="48"/>
    <w:rsid w:val="006C439F"/>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8B125D"/>
    <w:rPr>
      <w:rFonts w:ascii="Tahoma" w:hAnsi="Tahoma" w:cs="Tahoma"/>
      <w:sz w:val="16"/>
      <w:szCs w:val="16"/>
    </w:rPr>
  </w:style>
  <w:style w:type="character" w:styleId="PlaceholderText">
    <w:name w:val="Placeholder Text"/>
    <w:basedOn w:val="DefaultParagraphFont"/>
    <w:uiPriority w:val="99"/>
    <w:semiHidden/>
    <w:rsid w:val="00311F1D"/>
    <w:rPr>
      <w:color w:val="808080"/>
    </w:rPr>
  </w:style>
  <w:style w:type="character" w:customStyle="1" w:styleId="hps">
    <w:name w:val="hps"/>
    <w:basedOn w:val="DefaultParagraphFont"/>
    <w:rsid w:val="00197CA5"/>
  </w:style>
  <w:style w:type="character" w:styleId="Hyperlink">
    <w:name w:val="Hyperlink"/>
    <w:basedOn w:val="DefaultParagraphFont"/>
    <w:uiPriority w:val="99"/>
    <w:unhideWhenUsed/>
    <w:rsid w:val="00E957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verly\Documents\Custom%20Office%20Templates\Modelo%20Plan%20Diario%20aprobado.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2C1A3B3B7AA47808D9574DE55976252"/>
        <w:category>
          <w:name w:val="General"/>
          <w:gallery w:val="placeholder"/>
        </w:category>
        <w:types>
          <w:type w:val="bbPlcHdr"/>
        </w:types>
        <w:behaviors>
          <w:behavior w:val="content"/>
        </w:behaviors>
        <w:guid w:val="{EAEC1F53-FB80-47DB-92DB-FB6507ABA7C9}"/>
      </w:docPartPr>
      <w:docPartBody>
        <w:p w:rsidR="00E0388A" w:rsidRDefault="0075625D">
          <w:pPr>
            <w:pStyle w:val="C2C1A3B3B7AA47808D9574DE55976252"/>
          </w:pPr>
          <w:r w:rsidRPr="007A5453">
            <w:rPr>
              <w:rStyle w:val="PlaceholderText"/>
            </w:rPr>
            <w:t>Choose an item.</w:t>
          </w:r>
        </w:p>
      </w:docPartBody>
    </w:docPart>
    <w:docPart>
      <w:docPartPr>
        <w:name w:val="11915BD5E2D64CC7A89B152AD730D99F"/>
        <w:category>
          <w:name w:val="General"/>
          <w:gallery w:val="placeholder"/>
        </w:category>
        <w:types>
          <w:type w:val="bbPlcHdr"/>
        </w:types>
        <w:behaviors>
          <w:behavior w:val="content"/>
        </w:behaviors>
        <w:guid w:val="{450C87B2-7BA4-4C77-839A-1397628B0223}"/>
      </w:docPartPr>
      <w:docPartBody>
        <w:p w:rsidR="00E0388A" w:rsidRDefault="0075625D">
          <w:pPr>
            <w:pStyle w:val="11915BD5E2D64CC7A89B152AD730D99F"/>
          </w:pPr>
          <w:r w:rsidRPr="007A5453">
            <w:rPr>
              <w:rStyle w:val="PlaceholderText"/>
            </w:rPr>
            <w:t>Click here to enter a date.</w:t>
          </w:r>
        </w:p>
      </w:docPartBody>
    </w:docPart>
    <w:docPart>
      <w:docPartPr>
        <w:name w:val="2235BE26289B4BE9B84C97F6F18E9C67"/>
        <w:category>
          <w:name w:val="General"/>
          <w:gallery w:val="placeholder"/>
        </w:category>
        <w:types>
          <w:type w:val="bbPlcHdr"/>
        </w:types>
        <w:behaviors>
          <w:behavior w:val="content"/>
        </w:behaviors>
        <w:guid w:val="{ACF64EFC-74D2-486F-9FA9-D0534DF9CDCC}"/>
      </w:docPartPr>
      <w:docPartBody>
        <w:p w:rsidR="00E0388A" w:rsidRDefault="0075625D" w:rsidP="0075625D">
          <w:pPr>
            <w:pStyle w:val="2235BE26289B4BE9B84C97F6F18E9C67"/>
          </w:pPr>
          <w:r w:rsidRPr="00731BDB">
            <w:rPr>
              <w:rStyle w:val="PlaceholderText"/>
            </w:rPr>
            <w:t>Choose an item.</w:t>
          </w:r>
        </w:p>
      </w:docPartBody>
    </w:docPart>
    <w:docPart>
      <w:docPartPr>
        <w:name w:val="C866978AE0C54E878967D80A5F86A58B"/>
        <w:category>
          <w:name w:val="General"/>
          <w:gallery w:val="placeholder"/>
        </w:category>
        <w:types>
          <w:type w:val="bbPlcHdr"/>
        </w:types>
        <w:behaviors>
          <w:behavior w:val="content"/>
        </w:behaviors>
        <w:guid w:val="{253D089B-7FB7-4623-B2A5-1DB762174C1F}"/>
      </w:docPartPr>
      <w:docPartBody>
        <w:p w:rsidR="00E0388A" w:rsidRDefault="0075625D" w:rsidP="0075625D">
          <w:pPr>
            <w:pStyle w:val="C866978AE0C54E878967D80A5F86A58B"/>
          </w:pPr>
          <w:r w:rsidRPr="00731BDB">
            <w:rPr>
              <w:rStyle w:val="PlaceholderText"/>
            </w:rPr>
            <w:t>Choose an item.</w:t>
          </w:r>
        </w:p>
      </w:docPartBody>
    </w:docPart>
    <w:docPart>
      <w:docPartPr>
        <w:name w:val="FC103009DCFD4B1C9C5566305C5EC1FB"/>
        <w:category>
          <w:name w:val="General"/>
          <w:gallery w:val="placeholder"/>
        </w:category>
        <w:types>
          <w:type w:val="bbPlcHdr"/>
        </w:types>
        <w:behaviors>
          <w:behavior w:val="content"/>
        </w:behaviors>
        <w:guid w:val="{35831F58-A373-4B82-89E4-34C883384A64}"/>
      </w:docPartPr>
      <w:docPartBody>
        <w:p w:rsidR="00E0388A" w:rsidRDefault="0075625D" w:rsidP="0075625D">
          <w:pPr>
            <w:pStyle w:val="FC103009DCFD4B1C9C5566305C5EC1FB"/>
          </w:pPr>
          <w:r w:rsidRPr="00731BDB">
            <w:rPr>
              <w:rStyle w:val="PlaceholderText"/>
            </w:rPr>
            <w:t>Choose an item.</w:t>
          </w:r>
        </w:p>
      </w:docPartBody>
    </w:docPart>
    <w:docPart>
      <w:docPartPr>
        <w:name w:val="A50CFA981E824A3795B978E01FCB64E0"/>
        <w:category>
          <w:name w:val="General"/>
          <w:gallery w:val="placeholder"/>
        </w:category>
        <w:types>
          <w:type w:val="bbPlcHdr"/>
        </w:types>
        <w:behaviors>
          <w:behavior w:val="content"/>
        </w:behaviors>
        <w:guid w:val="{1F1DD312-9000-42E1-9E9E-97817455FAEA}"/>
      </w:docPartPr>
      <w:docPartBody>
        <w:p w:rsidR="00E0388A" w:rsidRDefault="0075625D" w:rsidP="0075625D">
          <w:pPr>
            <w:pStyle w:val="A50CFA981E824A3795B978E01FCB64E0"/>
          </w:pPr>
          <w:r w:rsidRPr="007A5453">
            <w:rPr>
              <w:rStyle w:val="PlaceholderText"/>
            </w:rPr>
            <w:t>Choose an item.</w:t>
          </w:r>
        </w:p>
      </w:docPartBody>
    </w:docPart>
    <w:docPart>
      <w:docPartPr>
        <w:name w:val="CBB81F94FEC94878B056DF1C48A0734E"/>
        <w:category>
          <w:name w:val="General"/>
          <w:gallery w:val="placeholder"/>
        </w:category>
        <w:types>
          <w:type w:val="bbPlcHdr"/>
        </w:types>
        <w:behaviors>
          <w:behavior w:val="content"/>
        </w:behaviors>
        <w:guid w:val="{7A34CA2C-FC0F-4F15-BEC6-0990BBEA8EED}"/>
      </w:docPartPr>
      <w:docPartBody>
        <w:p w:rsidR="00E0388A" w:rsidRDefault="0075625D" w:rsidP="0075625D">
          <w:pPr>
            <w:pStyle w:val="CBB81F94FEC94878B056DF1C48A0734E"/>
          </w:pPr>
          <w:r w:rsidRPr="007A5453">
            <w:rPr>
              <w:rStyle w:val="PlaceholderText"/>
            </w:rPr>
            <w:t>Choose an item.</w:t>
          </w:r>
        </w:p>
      </w:docPartBody>
    </w:docPart>
    <w:docPart>
      <w:docPartPr>
        <w:name w:val="A608B1D57DCD431182FC86B4D0295CE0"/>
        <w:category>
          <w:name w:val="General"/>
          <w:gallery w:val="placeholder"/>
        </w:category>
        <w:types>
          <w:type w:val="bbPlcHdr"/>
        </w:types>
        <w:behaviors>
          <w:behavior w:val="content"/>
        </w:behaviors>
        <w:guid w:val="{D28831D7-CF88-4312-96EB-E4027EDBEA1A}"/>
      </w:docPartPr>
      <w:docPartBody>
        <w:p w:rsidR="00E0388A" w:rsidRDefault="0075625D" w:rsidP="0075625D">
          <w:pPr>
            <w:pStyle w:val="A608B1D57DCD431182FC86B4D0295CE0"/>
          </w:pPr>
          <w:r w:rsidRPr="007A5453">
            <w:rPr>
              <w:rStyle w:val="PlaceholderText"/>
            </w:rPr>
            <w:t>Choose an item.</w:t>
          </w:r>
        </w:p>
      </w:docPartBody>
    </w:docPart>
    <w:docPart>
      <w:docPartPr>
        <w:name w:val="48CFF199F8D242CCB50733EDF4AC294A"/>
        <w:category>
          <w:name w:val="General"/>
          <w:gallery w:val="placeholder"/>
        </w:category>
        <w:types>
          <w:type w:val="bbPlcHdr"/>
        </w:types>
        <w:behaviors>
          <w:behavior w:val="content"/>
        </w:behaviors>
        <w:guid w:val="{CD83976D-8FC9-470C-A6B1-78B57E937F5E}"/>
      </w:docPartPr>
      <w:docPartBody>
        <w:p w:rsidR="00E0388A" w:rsidRDefault="0075625D" w:rsidP="0075625D">
          <w:pPr>
            <w:pStyle w:val="48CFF199F8D242CCB50733EDF4AC294A"/>
          </w:pPr>
          <w:r w:rsidRPr="007A5453">
            <w:rPr>
              <w:rStyle w:val="PlaceholderText"/>
            </w:rPr>
            <w:t>Choose an item.</w:t>
          </w:r>
        </w:p>
      </w:docPartBody>
    </w:docPart>
    <w:docPart>
      <w:docPartPr>
        <w:name w:val="D72D44CFB6634B7CA837416C71C1977E"/>
        <w:category>
          <w:name w:val="General"/>
          <w:gallery w:val="placeholder"/>
        </w:category>
        <w:types>
          <w:type w:val="bbPlcHdr"/>
        </w:types>
        <w:behaviors>
          <w:behavior w:val="content"/>
        </w:behaviors>
        <w:guid w:val="{D075D493-530D-49F5-950E-8F3789250E67}"/>
      </w:docPartPr>
      <w:docPartBody>
        <w:p w:rsidR="00E0388A" w:rsidRDefault="0075625D" w:rsidP="0075625D">
          <w:pPr>
            <w:pStyle w:val="D72D44CFB6634B7CA837416C71C1977E"/>
          </w:pPr>
          <w:r w:rsidRPr="007A5453">
            <w:rPr>
              <w:rStyle w:val="PlaceholderText"/>
            </w:rPr>
            <w:t>Choose an item.</w:t>
          </w:r>
        </w:p>
      </w:docPartBody>
    </w:docPart>
    <w:docPart>
      <w:docPartPr>
        <w:name w:val="04AFD4D2592A4FD7A41CFD256331E044"/>
        <w:category>
          <w:name w:val="General"/>
          <w:gallery w:val="placeholder"/>
        </w:category>
        <w:types>
          <w:type w:val="bbPlcHdr"/>
        </w:types>
        <w:behaviors>
          <w:behavior w:val="content"/>
        </w:behaviors>
        <w:guid w:val="{983A9570-C584-40B5-9ADD-8912A538E9F0}"/>
      </w:docPartPr>
      <w:docPartBody>
        <w:p w:rsidR="00E0388A" w:rsidRDefault="0075625D" w:rsidP="0075625D">
          <w:pPr>
            <w:pStyle w:val="04AFD4D2592A4FD7A41CFD256331E044"/>
          </w:pPr>
          <w:r w:rsidRPr="007A545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25D"/>
    <w:rsid w:val="0075625D"/>
    <w:rsid w:val="00E0388A"/>
    <w:rsid w:val="00E26795"/>
    <w:rsid w:val="00E96D10"/>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6795"/>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DCAEFED50106473095A118F6A7EA03D0">
    <w:name w:val="DCAEFED50106473095A118F6A7EA03D0"/>
    <w:rsid w:val="00E96D10"/>
    <w:pPr>
      <w:spacing w:after="200" w:line="276" w:lineRule="auto"/>
    </w:pPr>
    <w:rPr>
      <w:lang w:val="en-US" w:eastAsia="en-US"/>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PR" w:eastAsia="es-PR"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26795"/>
    <w:rPr>
      <w:color w:val="808080"/>
    </w:rPr>
  </w:style>
  <w:style w:type="paragraph" w:customStyle="1" w:styleId="C2C1A3B3B7AA47808D9574DE55976252">
    <w:name w:val="C2C1A3B3B7AA47808D9574DE55976252"/>
  </w:style>
  <w:style w:type="paragraph" w:customStyle="1" w:styleId="11915BD5E2D64CC7A89B152AD730D99F">
    <w:name w:val="11915BD5E2D64CC7A89B152AD730D99F"/>
  </w:style>
  <w:style w:type="paragraph" w:customStyle="1" w:styleId="E3099F2099A343A49A86A1929002F89D">
    <w:name w:val="E3099F2099A343A49A86A1929002F89D"/>
  </w:style>
  <w:style w:type="paragraph" w:customStyle="1" w:styleId="12E7DF35E225459FB5107AF3B7EEE052">
    <w:name w:val="12E7DF35E225459FB5107AF3B7EEE052"/>
  </w:style>
  <w:style w:type="paragraph" w:customStyle="1" w:styleId="46E7BFA76A2B40E5BF0BEB169AF5C2AF">
    <w:name w:val="46E7BFA76A2B40E5BF0BEB169AF5C2AF"/>
  </w:style>
  <w:style w:type="paragraph" w:customStyle="1" w:styleId="F07473D9D60A46978EBE0E8E79CE1A07">
    <w:name w:val="F07473D9D60A46978EBE0E8E79CE1A07"/>
  </w:style>
  <w:style w:type="paragraph" w:customStyle="1" w:styleId="7D098816A74A4F9E94654DC3AA16A3C4">
    <w:name w:val="7D098816A74A4F9E94654DC3AA16A3C4"/>
  </w:style>
  <w:style w:type="paragraph" w:customStyle="1" w:styleId="5B6ED8BD7DE14A7C9934D2BF4AE17429">
    <w:name w:val="5B6ED8BD7DE14A7C9934D2BF4AE17429"/>
  </w:style>
  <w:style w:type="paragraph" w:customStyle="1" w:styleId="D81EAD8F59BC404CACD0231EDFB6ED09">
    <w:name w:val="D81EAD8F59BC404CACD0231EDFB6ED09"/>
  </w:style>
  <w:style w:type="paragraph" w:customStyle="1" w:styleId="2ED7D7969DFA4DD496B58F53958D8E7B">
    <w:name w:val="2ED7D7969DFA4DD496B58F53958D8E7B"/>
  </w:style>
  <w:style w:type="paragraph" w:customStyle="1" w:styleId="70986196462F4BFC8B01A8C83DDC2078">
    <w:name w:val="70986196462F4BFC8B01A8C83DDC2078"/>
  </w:style>
  <w:style w:type="paragraph" w:customStyle="1" w:styleId="6DA1CBA5E4AE43739262856AFFE1E14B">
    <w:name w:val="6DA1CBA5E4AE43739262856AFFE1E14B"/>
  </w:style>
  <w:style w:type="paragraph" w:customStyle="1" w:styleId="4792E48A590D405E8CFD89AA37F3EE07">
    <w:name w:val="4792E48A590D405E8CFD89AA37F3EE07"/>
  </w:style>
  <w:style w:type="paragraph" w:customStyle="1" w:styleId="8909A898E6754D9782422365E1F68667">
    <w:name w:val="8909A898E6754D9782422365E1F68667"/>
    <w:rsid w:val="0075625D"/>
  </w:style>
  <w:style w:type="paragraph" w:customStyle="1" w:styleId="7CD49F6B7D1B4EB6AA2625CA9D24EB17">
    <w:name w:val="7CD49F6B7D1B4EB6AA2625CA9D24EB17"/>
    <w:rsid w:val="0075625D"/>
  </w:style>
  <w:style w:type="paragraph" w:customStyle="1" w:styleId="EC70402745E943CEB01EC391E665C31E">
    <w:name w:val="EC70402745E943CEB01EC391E665C31E"/>
    <w:rsid w:val="0075625D"/>
  </w:style>
  <w:style w:type="paragraph" w:customStyle="1" w:styleId="301E2CD0E4CF4188A87499CFE014F33B">
    <w:name w:val="301E2CD0E4CF4188A87499CFE014F33B"/>
    <w:rsid w:val="0075625D"/>
  </w:style>
  <w:style w:type="paragraph" w:customStyle="1" w:styleId="2235BE26289B4BE9B84C97F6F18E9C67">
    <w:name w:val="2235BE26289B4BE9B84C97F6F18E9C67"/>
    <w:rsid w:val="0075625D"/>
  </w:style>
  <w:style w:type="paragraph" w:customStyle="1" w:styleId="FF6BBE2969E6467AA2C850CD59CA92FC">
    <w:name w:val="FF6BBE2969E6467AA2C850CD59CA92FC"/>
    <w:rsid w:val="0075625D"/>
  </w:style>
  <w:style w:type="paragraph" w:customStyle="1" w:styleId="1A5F15DF15AB4BFBBC80C0A5F7FA42C7">
    <w:name w:val="1A5F15DF15AB4BFBBC80C0A5F7FA42C7"/>
    <w:rsid w:val="0075625D"/>
  </w:style>
  <w:style w:type="paragraph" w:customStyle="1" w:styleId="B3C50B7F99E842AAB2401034171DBC1A">
    <w:name w:val="B3C50B7F99E842AAB2401034171DBC1A"/>
    <w:rsid w:val="0075625D"/>
  </w:style>
  <w:style w:type="paragraph" w:customStyle="1" w:styleId="0EC7CAB5ED91453D8B162BBCD1DED027">
    <w:name w:val="0EC7CAB5ED91453D8B162BBCD1DED027"/>
    <w:rsid w:val="0075625D"/>
  </w:style>
  <w:style w:type="paragraph" w:customStyle="1" w:styleId="C6BBF21687084CBC822DB2F62B89821F">
    <w:name w:val="C6BBF21687084CBC822DB2F62B89821F"/>
    <w:rsid w:val="0075625D"/>
  </w:style>
  <w:style w:type="paragraph" w:customStyle="1" w:styleId="9E702B778EB449A9B6A8A8684E2599FF">
    <w:name w:val="9E702B778EB449A9B6A8A8684E2599FF"/>
    <w:rsid w:val="0075625D"/>
  </w:style>
  <w:style w:type="paragraph" w:customStyle="1" w:styleId="3EEC4EDA65CE45C9882DA3FCA2B33F11">
    <w:name w:val="3EEC4EDA65CE45C9882DA3FCA2B33F11"/>
    <w:rsid w:val="0075625D"/>
  </w:style>
  <w:style w:type="paragraph" w:customStyle="1" w:styleId="C866978AE0C54E878967D80A5F86A58B">
    <w:name w:val="C866978AE0C54E878967D80A5F86A58B"/>
    <w:rsid w:val="0075625D"/>
  </w:style>
  <w:style w:type="paragraph" w:customStyle="1" w:styleId="FC103009DCFD4B1C9C5566305C5EC1FB">
    <w:name w:val="FC103009DCFD4B1C9C5566305C5EC1FB"/>
    <w:rsid w:val="0075625D"/>
  </w:style>
  <w:style w:type="paragraph" w:customStyle="1" w:styleId="03933C903AE34B3593744B90DD164327">
    <w:name w:val="03933C903AE34B3593744B90DD164327"/>
    <w:rsid w:val="0075625D"/>
  </w:style>
  <w:style w:type="paragraph" w:customStyle="1" w:styleId="A8D03B5E9DE749DAAABE1E220360613B">
    <w:name w:val="A8D03B5E9DE749DAAABE1E220360613B"/>
    <w:rsid w:val="0075625D"/>
  </w:style>
  <w:style w:type="paragraph" w:customStyle="1" w:styleId="4970F1113C2C4CE78109213110882612">
    <w:name w:val="4970F1113C2C4CE78109213110882612"/>
    <w:rsid w:val="0075625D"/>
  </w:style>
  <w:style w:type="paragraph" w:customStyle="1" w:styleId="DB79D289B85943DDBB7053619BAC3CF4">
    <w:name w:val="DB79D289B85943DDBB7053619BAC3CF4"/>
    <w:rsid w:val="0075625D"/>
  </w:style>
  <w:style w:type="paragraph" w:customStyle="1" w:styleId="04B9D6E9F93343849546DB3B8F801DF5">
    <w:name w:val="04B9D6E9F93343849546DB3B8F801DF5"/>
    <w:rsid w:val="0075625D"/>
  </w:style>
  <w:style w:type="paragraph" w:customStyle="1" w:styleId="44F3C774515741D5B5E01042F9EC9CF2">
    <w:name w:val="44F3C774515741D5B5E01042F9EC9CF2"/>
    <w:rsid w:val="0075625D"/>
  </w:style>
  <w:style w:type="paragraph" w:customStyle="1" w:styleId="C0EE09ECB2D646E3A375AAF5370616B0">
    <w:name w:val="C0EE09ECB2D646E3A375AAF5370616B0"/>
    <w:rsid w:val="0075625D"/>
  </w:style>
  <w:style w:type="paragraph" w:customStyle="1" w:styleId="6DAC920C86144DAABEA6DE2F44156A21">
    <w:name w:val="6DAC920C86144DAABEA6DE2F44156A21"/>
    <w:rsid w:val="0075625D"/>
  </w:style>
  <w:style w:type="paragraph" w:customStyle="1" w:styleId="4A55EF1CE9894EE08C90A710F0178410">
    <w:name w:val="4A55EF1CE9894EE08C90A710F0178410"/>
    <w:rsid w:val="0075625D"/>
  </w:style>
  <w:style w:type="paragraph" w:customStyle="1" w:styleId="71251B1DAB874B4B8DB1D8CB3B1BAF97">
    <w:name w:val="71251B1DAB874B4B8DB1D8CB3B1BAF97"/>
    <w:rsid w:val="0075625D"/>
  </w:style>
  <w:style w:type="paragraph" w:customStyle="1" w:styleId="A68D19004FE2452285E3835D4ABFD207">
    <w:name w:val="A68D19004FE2452285E3835D4ABFD207"/>
    <w:rsid w:val="0075625D"/>
  </w:style>
  <w:style w:type="paragraph" w:customStyle="1" w:styleId="3F380A28F85B442A87123EF73770EB64">
    <w:name w:val="3F380A28F85B442A87123EF73770EB64"/>
    <w:rsid w:val="0075625D"/>
  </w:style>
  <w:style w:type="paragraph" w:customStyle="1" w:styleId="4C0C687B46E644BEA7E3E6F8F9058DEA">
    <w:name w:val="4C0C687B46E644BEA7E3E6F8F9058DEA"/>
    <w:rsid w:val="0075625D"/>
  </w:style>
  <w:style w:type="paragraph" w:customStyle="1" w:styleId="A5C5C752B27A46CA8C867427E32B63C2">
    <w:name w:val="A5C5C752B27A46CA8C867427E32B63C2"/>
    <w:rsid w:val="0075625D"/>
  </w:style>
  <w:style w:type="paragraph" w:customStyle="1" w:styleId="A50CFA981E824A3795B978E01FCB64E0">
    <w:name w:val="A50CFA981E824A3795B978E01FCB64E0"/>
    <w:rsid w:val="0075625D"/>
  </w:style>
  <w:style w:type="paragraph" w:customStyle="1" w:styleId="CBB81F94FEC94878B056DF1C48A0734E">
    <w:name w:val="CBB81F94FEC94878B056DF1C48A0734E"/>
    <w:rsid w:val="0075625D"/>
  </w:style>
  <w:style w:type="paragraph" w:customStyle="1" w:styleId="F28FDBAEEC284B028F012643F6512C4A">
    <w:name w:val="F28FDBAEEC284B028F012643F6512C4A"/>
    <w:rsid w:val="0075625D"/>
  </w:style>
  <w:style w:type="paragraph" w:customStyle="1" w:styleId="E69E5B9AB72B4883B4FA5E6F6CB899A2">
    <w:name w:val="E69E5B9AB72B4883B4FA5E6F6CB899A2"/>
    <w:rsid w:val="0075625D"/>
  </w:style>
  <w:style w:type="paragraph" w:customStyle="1" w:styleId="A608B1D57DCD431182FC86B4D0295CE0">
    <w:name w:val="A608B1D57DCD431182FC86B4D0295CE0"/>
    <w:rsid w:val="0075625D"/>
  </w:style>
  <w:style w:type="paragraph" w:customStyle="1" w:styleId="A36359AE70AB43549F5879AAE595EB72">
    <w:name w:val="A36359AE70AB43549F5879AAE595EB72"/>
    <w:rsid w:val="0075625D"/>
  </w:style>
  <w:style w:type="paragraph" w:customStyle="1" w:styleId="0ED7C4CE3E464092A40F587703BCF52E">
    <w:name w:val="0ED7C4CE3E464092A40F587703BCF52E"/>
    <w:rsid w:val="0075625D"/>
  </w:style>
  <w:style w:type="paragraph" w:customStyle="1" w:styleId="66CA904D1B744E94B8D8105D100FA5BF">
    <w:name w:val="66CA904D1B744E94B8D8105D100FA5BF"/>
    <w:rsid w:val="0075625D"/>
  </w:style>
  <w:style w:type="paragraph" w:customStyle="1" w:styleId="48CFF199F8D242CCB50733EDF4AC294A">
    <w:name w:val="48CFF199F8D242CCB50733EDF4AC294A"/>
    <w:rsid w:val="0075625D"/>
  </w:style>
  <w:style w:type="paragraph" w:customStyle="1" w:styleId="1B76E31594824625B575C5BC754F8E84">
    <w:name w:val="1B76E31594824625B575C5BC754F8E84"/>
    <w:rsid w:val="0075625D"/>
  </w:style>
  <w:style w:type="paragraph" w:customStyle="1" w:styleId="07812CF698C8436DBFDB04E040AEC4DE">
    <w:name w:val="07812CF698C8436DBFDB04E040AEC4DE"/>
    <w:rsid w:val="0075625D"/>
  </w:style>
  <w:style w:type="paragraph" w:customStyle="1" w:styleId="7ACA57CB962945B19EB20844C8CE0869">
    <w:name w:val="7ACA57CB962945B19EB20844C8CE0869"/>
    <w:rsid w:val="0075625D"/>
  </w:style>
  <w:style w:type="paragraph" w:customStyle="1" w:styleId="D72D44CFB6634B7CA837416C71C1977E">
    <w:name w:val="D72D44CFB6634B7CA837416C71C1977E"/>
    <w:rsid w:val="0075625D"/>
  </w:style>
  <w:style w:type="paragraph" w:customStyle="1" w:styleId="112275E4E6884FCFB29B7091756C503B">
    <w:name w:val="112275E4E6884FCFB29B7091756C503B"/>
    <w:rsid w:val="0075625D"/>
  </w:style>
  <w:style w:type="paragraph" w:customStyle="1" w:styleId="CE47D43880534908AE0FB8720307B81A">
    <w:name w:val="CE47D43880534908AE0FB8720307B81A"/>
    <w:rsid w:val="0075625D"/>
  </w:style>
  <w:style w:type="paragraph" w:customStyle="1" w:styleId="4EDC44B7B1D649B598AFE5C1049A5BE8">
    <w:name w:val="4EDC44B7B1D649B598AFE5C1049A5BE8"/>
    <w:rsid w:val="0075625D"/>
  </w:style>
  <w:style w:type="paragraph" w:customStyle="1" w:styleId="04AFD4D2592A4FD7A41CFD256331E044">
    <w:name w:val="04AFD4D2592A4FD7A41CFD256331E044"/>
    <w:rsid w:val="0075625D"/>
  </w:style>
  <w:style w:type="paragraph" w:customStyle="1" w:styleId="69557531F37D4F4AA17E370797960186">
    <w:name w:val="69557531F37D4F4AA17E370797960186"/>
    <w:rsid w:val="0075625D"/>
  </w:style>
  <w:style w:type="paragraph" w:customStyle="1" w:styleId="E98312F3DC374E65A1E06758AC6DB9D7">
    <w:name w:val="E98312F3DC374E65A1E06758AC6DB9D7"/>
    <w:rsid w:val="0075625D"/>
  </w:style>
  <w:style w:type="paragraph" w:customStyle="1" w:styleId="1FFC53B51E634C039BB48786AF2E7D12">
    <w:name w:val="1FFC53B51E634C039BB48786AF2E7D12"/>
    <w:rsid w:val="0075625D"/>
  </w:style>
  <w:style w:type="paragraph" w:customStyle="1" w:styleId="8C2F8092E8924C6BB65C3555E0DE42BB">
    <w:name w:val="8C2F8092E8924C6BB65C3555E0DE42BB"/>
    <w:rsid w:val="0075625D"/>
  </w:style>
  <w:style w:type="paragraph" w:customStyle="1" w:styleId="0B4447E4C10E483FA442E111752025D6">
    <w:name w:val="0B4447E4C10E483FA442E111752025D6"/>
    <w:rsid w:val="0075625D"/>
  </w:style>
  <w:style w:type="paragraph" w:customStyle="1" w:styleId="784EFEA5275A4DFE8AD131F9AA85932C">
    <w:name w:val="784EFEA5275A4DFE8AD131F9AA85932C"/>
    <w:rsid w:val="0075625D"/>
  </w:style>
  <w:style w:type="paragraph" w:customStyle="1" w:styleId="0F02616274D84F6C9CCE92E6C6AE617B">
    <w:name w:val="0F02616274D84F6C9CCE92E6C6AE617B"/>
    <w:rsid w:val="0075625D"/>
  </w:style>
  <w:style w:type="paragraph" w:customStyle="1" w:styleId="B942E8FF346D4465B530F401FADA22ED">
    <w:name w:val="B942E8FF346D4465B530F401FADA22ED"/>
    <w:rsid w:val="0075625D"/>
  </w:style>
  <w:style w:type="paragraph" w:customStyle="1" w:styleId="4ECB61DA41FB4F688E3DB69FF5D09BAE">
    <w:name w:val="4ECB61DA41FB4F688E3DB69FF5D09BAE"/>
    <w:rsid w:val="0075625D"/>
  </w:style>
  <w:style w:type="paragraph" w:customStyle="1" w:styleId="7CC674D3DCF743B6B0557F86F9F7767C">
    <w:name w:val="7CC674D3DCF743B6B0557F86F9F7767C"/>
    <w:rsid w:val="0075625D"/>
  </w:style>
  <w:style w:type="paragraph" w:customStyle="1" w:styleId="B5E3B46AC59C459EBF09E9349CA7683D">
    <w:name w:val="B5E3B46AC59C459EBF09E9349CA7683D"/>
    <w:rsid w:val="0075625D"/>
  </w:style>
  <w:style w:type="paragraph" w:customStyle="1" w:styleId="45AAABB7A3114F5BAEF91357CEFF5947">
    <w:name w:val="45AAABB7A3114F5BAEF91357CEFF5947"/>
    <w:rsid w:val="0075625D"/>
  </w:style>
  <w:style w:type="paragraph" w:customStyle="1" w:styleId="D52AED4F830649BAB86C82C5640F2867">
    <w:name w:val="D52AED4F830649BAB86C82C5640F2867"/>
    <w:rsid w:val="0075625D"/>
  </w:style>
  <w:style w:type="paragraph" w:customStyle="1" w:styleId="1ADB7CE868564275B072C7A8121AA95F">
    <w:name w:val="1ADB7CE868564275B072C7A8121AA95F"/>
    <w:rsid w:val="0075625D"/>
  </w:style>
  <w:style w:type="paragraph" w:customStyle="1" w:styleId="6926D636A07B4B5A85DB89A61F6930B8">
    <w:name w:val="6926D636A07B4B5A85DB89A61F6930B8"/>
    <w:rsid w:val="0075625D"/>
  </w:style>
  <w:style w:type="paragraph" w:customStyle="1" w:styleId="E1C0CA207509427EA103D4249AB12F88">
    <w:name w:val="E1C0CA207509427EA103D4249AB12F88"/>
    <w:rsid w:val="0075625D"/>
  </w:style>
  <w:style w:type="paragraph" w:customStyle="1" w:styleId="B68EC3A86000401EAA165944E96891FF">
    <w:name w:val="B68EC3A86000401EAA165944E96891FF"/>
    <w:rsid w:val="0075625D"/>
  </w:style>
  <w:style w:type="paragraph" w:customStyle="1" w:styleId="9F050055FED641DBBD370D8E64B7BB12">
    <w:name w:val="9F050055FED641DBBD370D8E64B7BB12"/>
    <w:rsid w:val="0075625D"/>
  </w:style>
  <w:style w:type="paragraph" w:customStyle="1" w:styleId="6425472AA91A49EE904B20DC59347F4D">
    <w:name w:val="6425472AA91A49EE904B20DC59347F4D"/>
    <w:rsid w:val="0075625D"/>
  </w:style>
  <w:style w:type="paragraph" w:customStyle="1" w:styleId="3BACD3878BDA47A7B9B5B40F9B5AA7C7">
    <w:name w:val="3BACD3878BDA47A7B9B5B40F9B5AA7C7"/>
    <w:rsid w:val="0075625D"/>
  </w:style>
  <w:style w:type="paragraph" w:customStyle="1" w:styleId="B56A2B5012EE494E81CEFF36BAC039EE">
    <w:name w:val="B56A2B5012EE494E81CEFF36BAC039EE"/>
    <w:rsid w:val="0075625D"/>
  </w:style>
  <w:style w:type="paragraph" w:customStyle="1" w:styleId="EA57D9C7EA884F69B1F2521902A45660">
    <w:name w:val="EA57D9C7EA884F69B1F2521902A45660"/>
    <w:rsid w:val="0075625D"/>
  </w:style>
  <w:style w:type="paragraph" w:customStyle="1" w:styleId="E392CAF8BE7E4CD9BF5DE98EEA473B4D">
    <w:name w:val="E392CAF8BE7E4CD9BF5DE98EEA473B4D"/>
    <w:rsid w:val="0075625D"/>
  </w:style>
  <w:style w:type="paragraph" w:customStyle="1" w:styleId="0C90AE06258E4EA7AC6FAAC9E43310AB">
    <w:name w:val="0C90AE06258E4EA7AC6FAAC9E43310AB"/>
    <w:rsid w:val="0075625D"/>
  </w:style>
  <w:style w:type="paragraph" w:customStyle="1" w:styleId="CDACE43F76534500AC6A3610385AC57E">
    <w:name w:val="CDACE43F76534500AC6A3610385AC57E"/>
    <w:rsid w:val="0075625D"/>
  </w:style>
  <w:style w:type="paragraph" w:customStyle="1" w:styleId="18BFA6AD3884441DBBE98009F9907AE2">
    <w:name w:val="18BFA6AD3884441DBBE98009F9907AE2"/>
    <w:rsid w:val="0075625D"/>
  </w:style>
  <w:style w:type="paragraph" w:customStyle="1" w:styleId="A59BCF9AAC4642AAB7BC23681168D067">
    <w:name w:val="A59BCF9AAC4642AAB7BC23681168D067"/>
    <w:rsid w:val="0075625D"/>
  </w:style>
  <w:style w:type="paragraph" w:customStyle="1" w:styleId="F141A94E27BA4CCC806291D30FC27949">
    <w:name w:val="F141A94E27BA4CCC806291D30FC27949"/>
    <w:rsid w:val="0075625D"/>
  </w:style>
  <w:style w:type="paragraph" w:customStyle="1" w:styleId="7DD63B50E5C0485B9CCF665A292C66AD">
    <w:name w:val="7DD63B50E5C0485B9CCF665A292C66AD"/>
    <w:rsid w:val="0075625D"/>
  </w:style>
  <w:style w:type="paragraph" w:customStyle="1" w:styleId="7DE958E8D1EF42DB9D981DE6CDEF39E6">
    <w:name w:val="7DE958E8D1EF42DB9D981DE6CDEF39E6"/>
    <w:rsid w:val="0075625D"/>
  </w:style>
  <w:style w:type="paragraph" w:customStyle="1" w:styleId="BB9F28C380044334B22AE0E73B5239B8">
    <w:name w:val="BB9F28C380044334B22AE0E73B5239B8"/>
    <w:rsid w:val="0075625D"/>
  </w:style>
  <w:style w:type="paragraph" w:customStyle="1" w:styleId="6CF88799295642E3BAA04C68B38A99BA">
    <w:name w:val="6CF88799295642E3BAA04C68B38A99BA"/>
    <w:rsid w:val="0075625D"/>
  </w:style>
  <w:style w:type="paragraph" w:customStyle="1" w:styleId="A82D4232B3304DC996A408FD5A3881C5">
    <w:name w:val="A82D4232B3304DC996A408FD5A3881C5"/>
    <w:rsid w:val="0075625D"/>
  </w:style>
  <w:style w:type="paragraph" w:customStyle="1" w:styleId="2F292B743A31466F87AF50A670D014A7">
    <w:name w:val="2F292B743A31466F87AF50A670D014A7"/>
    <w:rsid w:val="0075625D"/>
  </w:style>
  <w:style w:type="paragraph" w:customStyle="1" w:styleId="3419F320C436479A839EED7724164362">
    <w:name w:val="3419F320C436479A839EED7724164362"/>
    <w:rsid w:val="0075625D"/>
  </w:style>
  <w:style w:type="paragraph" w:customStyle="1" w:styleId="6F5F89756F3B47E0AEA7AE30D8017229">
    <w:name w:val="6F5F89756F3B47E0AEA7AE30D8017229"/>
    <w:rsid w:val="0075625D"/>
  </w:style>
  <w:style w:type="paragraph" w:customStyle="1" w:styleId="FE1C30B6D15244BD8202E7543E19F979">
    <w:name w:val="FE1C30B6D15244BD8202E7543E19F979"/>
    <w:rsid w:val="0075625D"/>
  </w:style>
  <w:style w:type="paragraph" w:customStyle="1" w:styleId="F7FC870ABB4D4DBE858A29E59F352E01">
    <w:name w:val="F7FC870ABB4D4DBE858A29E59F352E01"/>
    <w:rsid w:val="0075625D"/>
  </w:style>
  <w:style w:type="paragraph" w:customStyle="1" w:styleId="73701BEFD20943C7B1F35260000E6107">
    <w:name w:val="73701BEFD20943C7B1F35260000E6107"/>
    <w:rsid w:val="0075625D"/>
  </w:style>
  <w:style w:type="paragraph" w:customStyle="1" w:styleId="FEA245D525F94196BD5471B9BB9F9E12">
    <w:name w:val="FEA245D525F94196BD5471B9BB9F9E12"/>
    <w:rsid w:val="0075625D"/>
  </w:style>
  <w:style w:type="paragraph" w:customStyle="1" w:styleId="5B5581B6DCC842F7A443E4BAC2A6F840">
    <w:name w:val="5B5581B6DCC842F7A443E4BAC2A6F840"/>
    <w:rsid w:val="0075625D"/>
  </w:style>
  <w:style w:type="paragraph" w:customStyle="1" w:styleId="5F7035A8D1704F81ADDCF33175F74E36">
    <w:name w:val="5F7035A8D1704F81ADDCF33175F74E36"/>
    <w:rsid w:val="0075625D"/>
  </w:style>
  <w:style w:type="paragraph" w:customStyle="1" w:styleId="0C000D6BE07B45C38B677C10D40FDD1B">
    <w:name w:val="0C000D6BE07B45C38B677C10D40FDD1B"/>
    <w:rsid w:val="0075625D"/>
  </w:style>
  <w:style w:type="paragraph" w:customStyle="1" w:styleId="97156E572BBB4A7B95ACE7307FD15E01">
    <w:name w:val="97156E572BBB4A7B95ACE7307FD15E01"/>
    <w:rsid w:val="0075625D"/>
  </w:style>
  <w:style w:type="paragraph" w:customStyle="1" w:styleId="D8FE01AD9CE44886A9C34564D9D62BF3">
    <w:name w:val="D8FE01AD9CE44886A9C34564D9D62BF3"/>
    <w:rsid w:val="0075625D"/>
  </w:style>
  <w:style w:type="paragraph" w:customStyle="1" w:styleId="0982B74F46524FE1A299E2BB567CA5A3">
    <w:name w:val="0982B74F46524FE1A299E2BB567CA5A3"/>
    <w:rsid w:val="0075625D"/>
  </w:style>
  <w:style w:type="paragraph" w:customStyle="1" w:styleId="7F27AC09C9BA4F7D8936CC8322C11919">
    <w:name w:val="7F27AC09C9BA4F7D8936CC8322C11919"/>
    <w:rsid w:val="0075625D"/>
  </w:style>
  <w:style w:type="paragraph" w:customStyle="1" w:styleId="17AD0AC7BBC140948AB9C754CA3CDD0F">
    <w:name w:val="17AD0AC7BBC140948AB9C754CA3CDD0F"/>
    <w:rsid w:val="0075625D"/>
  </w:style>
  <w:style w:type="paragraph" w:customStyle="1" w:styleId="DB2787354BDC46389608987D796EA78A">
    <w:name w:val="DB2787354BDC46389608987D796EA78A"/>
    <w:rsid w:val="0075625D"/>
  </w:style>
  <w:style w:type="paragraph" w:customStyle="1" w:styleId="A1366C18981549AE8E060D3BA2B10AEB">
    <w:name w:val="A1366C18981549AE8E060D3BA2B10AEB"/>
    <w:rsid w:val="0075625D"/>
  </w:style>
  <w:style w:type="paragraph" w:customStyle="1" w:styleId="FCDD78E8573A4C328FECD4E0B88FD54C">
    <w:name w:val="FCDD78E8573A4C328FECD4E0B88FD54C"/>
    <w:rsid w:val="0075625D"/>
  </w:style>
  <w:style w:type="paragraph" w:customStyle="1" w:styleId="E2BBE30DAD074C82B0CF75FEAD300A7C">
    <w:name w:val="E2BBE30DAD074C82B0CF75FEAD300A7C"/>
    <w:rsid w:val="0075625D"/>
  </w:style>
  <w:style w:type="paragraph" w:customStyle="1" w:styleId="AA08B66D83A2486F8E3A52DF80774417">
    <w:name w:val="AA08B66D83A2486F8E3A52DF80774417"/>
    <w:rsid w:val="0075625D"/>
  </w:style>
  <w:style w:type="paragraph" w:customStyle="1" w:styleId="600D266F7BE643C8AA8A0C99097D333E">
    <w:name w:val="600D266F7BE643C8AA8A0C99097D333E"/>
    <w:rsid w:val="0075625D"/>
  </w:style>
  <w:style w:type="paragraph" w:customStyle="1" w:styleId="D8933C90BDD1492791ABA97E81A413EA">
    <w:name w:val="D8933C90BDD1492791ABA97E81A413EA"/>
    <w:rsid w:val="0075625D"/>
  </w:style>
  <w:style w:type="paragraph" w:customStyle="1" w:styleId="FF8A82C98F0D4C6FB6BFA4DEC303D440">
    <w:name w:val="FF8A82C98F0D4C6FB6BFA4DEC303D440"/>
    <w:rsid w:val="0075625D"/>
  </w:style>
  <w:style w:type="paragraph" w:customStyle="1" w:styleId="01ACF073E50B42CD95E3F8A827AB928D">
    <w:name w:val="01ACF073E50B42CD95E3F8A827AB928D"/>
    <w:rsid w:val="0075625D"/>
  </w:style>
  <w:style w:type="paragraph" w:customStyle="1" w:styleId="BDF1C199FA8546E5A9B2031ED3BBA74A">
    <w:name w:val="BDF1C199FA8546E5A9B2031ED3BBA74A"/>
    <w:rsid w:val="0075625D"/>
  </w:style>
  <w:style w:type="paragraph" w:customStyle="1" w:styleId="9E253A42CEC04318B2C60CE8179176AE">
    <w:name w:val="9E253A42CEC04318B2C60CE8179176AE"/>
    <w:rsid w:val="0075625D"/>
  </w:style>
  <w:style w:type="paragraph" w:customStyle="1" w:styleId="562C85961CE744468DBD3C12A5FF8B56">
    <w:name w:val="562C85961CE744468DBD3C12A5FF8B56"/>
    <w:rsid w:val="0075625D"/>
  </w:style>
  <w:style w:type="paragraph" w:customStyle="1" w:styleId="AA5F30DCA07B4CB29DB0D4CA063A2E25">
    <w:name w:val="AA5F30DCA07B4CB29DB0D4CA063A2E25"/>
    <w:rsid w:val="0075625D"/>
  </w:style>
  <w:style w:type="paragraph" w:customStyle="1" w:styleId="14B596AF210541BBA364D2BBD2C2DAFD">
    <w:name w:val="14B596AF210541BBA364D2BBD2C2DAFD"/>
    <w:rsid w:val="0075625D"/>
  </w:style>
  <w:style w:type="paragraph" w:customStyle="1" w:styleId="A421948ABF054892BD63AAF0F8CFCBAD">
    <w:name w:val="A421948ABF054892BD63AAF0F8CFCBAD"/>
    <w:rsid w:val="0075625D"/>
  </w:style>
  <w:style w:type="paragraph" w:customStyle="1" w:styleId="45EFD51966634FE2B63C3617C41AEE65">
    <w:name w:val="45EFD51966634FE2B63C3617C41AEE65"/>
    <w:rsid w:val="0075625D"/>
  </w:style>
  <w:style w:type="paragraph" w:customStyle="1" w:styleId="21A3FA3FDC86415F98E545E1249778E3">
    <w:name w:val="21A3FA3FDC86415F98E545E1249778E3"/>
    <w:rsid w:val="0075625D"/>
  </w:style>
  <w:style w:type="paragraph" w:customStyle="1" w:styleId="FCE1899CD3A9408BA990D80CC2702336">
    <w:name w:val="FCE1899CD3A9408BA990D80CC2702336"/>
    <w:rsid w:val="0075625D"/>
  </w:style>
  <w:style w:type="paragraph" w:customStyle="1" w:styleId="38A8AC3F58204CFC9B9232FC48D9512F">
    <w:name w:val="38A8AC3F58204CFC9B9232FC48D9512F"/>
    <w:rsid w:val="0075625D"/>
  </w:style>
  <w:style w:type="paragraph" w:customStyle="1" w:styleId="740C4C1EBF1046FAA167AC7AC17309C9">
    <w:name w:val="740C4C1EBF1046FAA167AC7AC17309C9"/>
    <w:rsid w:val="0075625D"/>
  </w:style>
  <w:style w:type="paragraph" w:customStyle="1" w:styleId="482DFEC7FEC74400B6E306CE956DBED1">
    <w:name w:val="482DFEC7FEC74400B6E306CE956DBED1"/>
    <w:rsid w:val="0075625D"/>
  </w:style>
  <w:style w:type="paragraph" w:customStyle="1" w:styleId="B180D2C266684CDC90BD73E02C07C56C">
    <w:name w:val="B180D2C266684CDC90BD73E02C07C56C"/>
    <w:rsid w:val="0075625D"/>
  </w:style>
  <w:style w:type="paragraph" w:customStyle="1" w:styleId="0FBA1FB57FA04BA095D2EF6DA2C3120E">
    <w:name w:val="0FBA1FB57FA04BA095D2EF6DA2C3120E"/>
    <w:rsid w:val="0075625D"/>
  </w:style>
  <w:style w:type="paragraph" w:customStyle="1" w:styleId="68A47D92D5C64EFFA92CCA975330773C">
    <w:name w:val="68A47D92D5C64EFFA92CCA975330773C"/>
    <w:rsid w:val="0075625D"/>
  </w:style>
  <w:style w:type="paragraph" w:customStyle="1" w:styleId="C14CF4F742A5490192E843F65D25F254">
    <w:name w:val="C14CF4F742A5490192E843F65D25F254"/>
    <w:rsid w:val="0075625D"/>
  </w:style>
  <w:style w:type="paragraph" w:customStyle="1" w:styleId="F0A9FE65267E4C03B1B572281412D27F">
    <w:name w:val="F0A9FE65267E4C03B1B572281412D27F"/>
    <w:rsid w:val="0075625D"/>
  </w:style>
  <w:style w:type="paragraph" w:customStyle="1" w:styleId="D168DDCC7F7B4AC19013771756BB6A26">
    <w:name w:val="D168DDCC7F7B4AC19013771756BB6A26"/>
    <w:rsid w:val="0075625D"/>
  </w:style>
  <w:style w:type="paragraph" w:customStyle="1" w:styleId="74B19918F2D7450A94FAB63AF24E1BD0">
    <w:name w:val="74B19918F2D7450A94FAB63AF24E1BD0"/>
    <w:rsid w:val="0075625D"/>
  </w:style>
  <w:style w:type="paragraph" w:customStyle="1" w:styleId="192E54EB2A86448DA665B3EC7346B952">
    <w:name w:val="192E54EB2A86448DA665B3EC7346B952"/>
    <w:rsid w:val="0075625D"/>
  </w:style>
  <w:style w:type="paragraph" w:customStyle="1" w:styleId="6BBB52F919764EBAA2B5B8A9BE90368A">
    <w:name w:val="6BBB52F919764EBAA2B5B8A9BE90368A"/>
    <w:rsid w:val="0075625D"/>
  </w:style>
  <w:style w:type="paragraph" w:customStyle="1" w:styleId="8DCC7CEE49094721A34503E724BACF2A">
    <w:name w:val="8DCC7CEE49094721A34503E724BACF2A"/>
    <w:rsid w:val="0075625D"/>
  </w:style>
  <w:style w:type="paragraph" w:customStyle="1" w:styleId="22C672795E134F98B81293BE589FD95C">
    <w:name w:val="22C672795E134F98B81293BE589FD95C"/>
    <w:rsid w:val="0075625D"/>
  </w:style>
  <w:style w:type="paragraph" w:customStyle="1" w:styleId="C7BAC8C2766641429B645C1310F056D8">
    <w:name w:val="C7BAC8C2766641429B645C1310F056D8"/>
    <w:rsid w:val="0075625D"/>
  </w:style>
  <w:style w:type="paragraph" w:customStyle="1" w:styleId="524C37885237467C8E501636F412B967">
    <w:name w:val="524C37885237467C8E501636F412B967"/>
    <w:rsid w:val="0075625D"/>
  </w:style>
  <w:style w:type="paragraph" w:customStyle="1" w:styleId="23DB9C7F823F4CD2A9AC4E61F426DDE5">
    <w:name w:val="23DB9C7F823F4CD2A9AC4E61F426DDE5"/>
    <w:rsid w:val="0075625D"/>
  </w:style>
  <w:style w:type="paragraph" w:customStyle="1" w:styleId="77FF9ABE33F9496C8D4D28E6B9900166">
    <w:name w:val="77FF9ABE33F9496C8D4D28E6B9900166"/>
    <w:rsid w:val="0075625D"/>
  </w:style>
  <w:style w:type="paragraph" w:customStyle="1" w:styleId="9BDA03EECC4943199C2F0EBA93BA2D38">
    <w:name w:val="9BDA03EECC4943199C2F0EBA93BA2D38"/>
    <w:rsid w:val="0075625D"/>
  </w:style>
  <w:style w:type="paragraph" w:customStyle="1" w:styleId="72752F7F050F436B9529E15A60F67802">
    <w:name w:val="72752F7F050F436B9529E15A60F67802"/>
    <w:rsid w:val="0075625D"/>
  </w:style>
  <w:style w:type="paragraph" w:customStyle="1" w:styleId="91E62452A9534F66AC4DC34ED0EC1357">
    <w:name w:val="91E62452A9534F66AC4DC34ED0EC1357"/>
    <w:rsid w:val="0075625D"/>
  </w:style>
  <w:style w:type="paragraph" w:customStyle="1" w:styleId="422396591BA64FA681591728ACB3A079">
    <w:name w:val="422396591BA64FA681591728ACB3A079"/>
    <w:rsid w:val="0075625D"/>
  </w:style>
  <w:style w:type="paragraph" w:customStyle="1" w:styleId="58C1FA4A30FB48399A9DC1A3D9380BDF">
    <w:name w:val="58C1FA4A30FB48399A9DC1A3D9380BDF"/>
    <w:rsid w:val="0075625D"/>
  </w:style>
  <w:style w:type="paragraph" w:customStyle="1" w:styleId="8093E9691E384F2080EF8332075DC4BF">
    <w:name w:val="8093E9691E384F2080EF8332075DC4BF"/>
    <w:rsid w:val="0075625D"/>
  </w:style>
  <w:style w:type="paragraph" w:customStyle="1" w:styleId="8CBAD7BF9FCA4B3093309D1004113C79">
    <w:name w:val="8CBAD7BF9FCA4B3093309D1004113C79"/>
    <w:rsid w:val="0075625D"/>
  </w:style>
  <w:style w:type="paragraph" w:customStyle="1" w:styleId="DCAEFED50106473095A118F6A7EA03D0">
    <w:name w:val="DCAEFED50106473095A118F6A7EA03D0"/>
    <w:rsid w:val="00E96D10"/>
    <w:pPr>
      <w:spacing w:after="200" w:line="276"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ANEQXYWM5PSU-8-1712</_dlc_DocId>
    <_dlc_DocIdUrl xmlns="52ebaa95-055a-40f0-9bd5-856e088a933c">
      <Url>http://de-moss-002/_layouts/DocIdRedir.aspx?ID=ANEQXYWM5PSU-8-1712</Url>
      <Description>ANEQXYWM5PSU-8-1712</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2A6ADAA-3D24-4A4B-9E0A-C09408FA7E08}"/>
</file>

<file path=customXml/itemProps2.xml><?xml version="1.0" encoding="utf-8"?>
<ds:datastoreItem xmlns:ds="http://schemas.openxmlformats.org/officeDocument/2006/customXml" ds:itemID="{FB8F16DD-9DD9-492E-9501-5ED80553B731}"/>
</file>

<file path=customXml/itemProps3.xml><?xml version="1.0" encoding="utf-8"?>
<ds:datastoreItem xmlns:ds="http://schemas.openxmlformats.org/officeDocument/2006/customXml" ds:itemID="{6D8D26E4-66AA-4A66-AD85-0FB22D72E1A7}"/>
</file>

<file path=customXml/itemProps4.xml><?xml version="1.0" encoding="utf-8"?>
<ds:datastoreItem xmlns:ds="http://schemas.openxmlformats.org/officeDocument/2006/customXml" ds:itemID="{95734F63-622E-46B9-B2ED-D9EF174C988C}"/>
</file>

<file path=customXml/itemProps5.xml><?xml version="1.0" encoding="utf-8"?>
<ds:datastoreItem xmlns:ds="http://schemas.openxmlformats.org/officeDocument/2006/customXml" ds:itemID="{7565D5D7-4209-4C34-A181-394B1C408FD6}"/>
</file>

<file path=docProps/app.xml><?xml version="1.0" encoding="utf-8"?>
<Properties xmlns="http://schemas.openxmlformats.org/officeDocument/2006/extended-properties" xmlns:vt="http://schemas.openxmlformats.org/officeDocument/2006/docPropsVTypes">
  <Template>Modelo Plan Diario aprobado</Template>
  <TotalTime>31</TotalTime>
  <Pages>3</Pages>
  <Words>1024</Words>
  <Characters>5842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BMV</dc:creator>
  <cp:lastModifiedBy>Alba R. Falero La Santa</cp:lastModifiedBy>
  <cp:revision>8</cp:revision>
  <cp:lastPrinted>2014-12-11T22:38:00Z</cp:lastPrinted>
  <dcterms:created xsi:type="dcterms:W3CDTF">2014-12-22T19:22:00Z</dcterms:created>
  <dcterms:modified xsi:type="dcterms:W3CDTF">2015-01-13T23:33:00Z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187e9746-b662-4057-991f-080a46ac670d</vt:lpwstr>
  </property>
</Properties>
</file>